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569" w:rsidRDefault="00432D4B" w:rsidP="00D86569">
      <w:pPr>
        <w:tabs>
          <w:tab w:val="left" w:pos="6580"/>
        </w:tabs>
        <w:rPr>
          <w:sz w:val="28"/>
        </w:rPr>
      </w:pPr>
      <w:bookmarkStart w:id="0" w:name="_GoBack"/>
      <w:bookmarkEnd w:id="0"/>
      <w:r>
        <w:rPr>
          <w:noProof/>
          <w:sz w:val="28"/>
          <w:szCs w:val="28"/>
        </w:rPr>
        <w:t xml:space="preserve">                                                         </w:t>
      </w:r>
      <w:r w:rsidR="00D86569">
        <w:rPr>
          <w:noProof/>
          <w:sz w:val="28"/>
          <w:szCs w:val="28"/>
        </w:rPr>
        <w:t xml:space="preserve">      </w:t>
      </w:r>
      <w:r>
        <w:rPr>
          <w:noProof/>
          <w:sz w:val="28"/>
          <w:szCs w:val="28"/>
        </w:rPr>
        <w:t xml:space="preserve"> </w:t>
      </w:r>
      <w:r w:rsidR="000D6C10" w:rsidRPr="00D86569">
        <w:rPr>
          <w:noProof/>
          <w:sz w:val="28"/>
        </w:rPr>
        <w:drawing>
          <wp:inline distT="0" distB="0" distL="0" distR="0">
            <wp:extent cx="578541" cy="668072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886" cy="677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86569">
        <w:rPr>
          <w:sz w:val="28"/>
        </w:rPr>
        <w:t xml:space="preserve">     </w:t>
      </w:r>
    </w:p>
    <w:p w:rsidR="008A058C" w:rsidRPr="00D86569" w:rsidRDefault="00432D4B" w:rsidP="00D86569">
      <w:pPr>
        <w:tabs>
          <w:tab w:val="left" w:pos="6580"/>
        </w:tabs>
        <w:rPr>
          <w:sz w:val="28"/>
        </w:rPr>
      </w:pPr>
      <w:r w:rsidRPr="00D86569">
        <w:rPr>
          <w:sz w:val="28"/>
        </w:rPr>
        <w:t xml:space="preserve">                                      </w:t>
      </w:r>
    </w:p>
    <w:p w:rsidR="008A058C" w:rsidRPr="00D86569" w:rsidRDefault="008A058C" w:rsidP="008A058C">
      <w:pPr>
        <w:tabs>
          <w:tab w:val="left" w:pos="6580"/>
        </w:tabs>
        <w:jc w:val="center"/>
        <w:rPr>
          <w:sz w:val="28"/>
        </w:rPr>
      </w:pPr>
      <w:r w:rsidRPr="00D86569">
        <w:rPr>
          <w:sz w:val="28"/>
        </w:rPr>
        <w:t>АДМИНИСТРАЦИЯ</w:t>
      </w:r>
    </w:p>
    <w:p w:rsidR="008A058C" w:rsidRPr="00D86569" w:rsidRDefault="008A058C" w:rsidP="008A058C">
      <w:pPr>
        <w:jc w:val="center"/>
        <w:rPr>
          <w:sz w:val="28"/>
        </w:rPr>
      </w:pPr>
      <w:r w:rsidRPr="00D86569">
        <w:rPr>
          <w:sz w:val="28"/>
        </w:rPr>
        <w:t>КРАСНОЗЕРСКОГО РАЙОНА</w:t>
      </w:r>
    </w:p>
    <w:p w:rsidR="008A058C" w:rsidRPr="00577108" w:rsidRDefault="008A058C" w:rsidP="00200627">
      <w:pPr>
        <w:pStyle w:val="1"/>
        <w:numPr>
          <w:ilvl w:val="0"/>
          <w:numId w:val="1"/>
        </w:numPr>
        <w:tabs>
          <w:tab w:val="left" w:pos="0"/>
        </w:tabs>
        <w:suppressAutoHyphens/>
        <w:rPr>
          <w:b w:val="0"/>
          <w:sz w:val="28"/>
          <w:szCs w:val="28"/>
        </w:rPr>
      </w:pPr>
      <w:r w:rsidRPr="00577108">
        <w:rPr>
          <w:b w:val="0"/>
          <w:sz w:val="28"/>
          <w:szCs w:val="28"/>
        </w:rPr>
        <w:t>НОВОСИБИРСКОЙ ОБЛАСТИ</w:t>
      </w:r>
    </w:p>
    <w:p w:rsidR="008A058C" w:rsidRPr="00577108" w:rsidRDefault="008A058C" w:rsidP="008A058C">
      <w:pPr>
        <w:jc w:val="center"/>
        <w:rPr>
          <w:sz w:val="28"/>
          <w:szCs w:val="28"/>
        </w:rPr>
      </w:pPr>
    </w:p>
    <w:p w:rsidR="008A058C" w:rsidRPr="00577108" w:rsidRDefault="008A058C" w:rsidP="00927F80">
      <w:pPr>
        <w:jc w:val="center"/>
        <w:rPr>
          <w:sz w:val="28"/>
          <w:szCs w:val="28"/>
        </w:rPr>
      </w:pPr>
      <w:r w:rsidRPr="00577108">
        <w:rPr>
          <w:sz w:val="28"/>
          <w:szCs w:val="28"/>
        </w:rPr>
        <w:t>ПОСТАНОВЛЕНИЕ</w:t>
      </w:r>
    </w:p>
    <w:p w:rsidR="008A058C" w:rsidRPr="00120572" w:rsidRDefault="008A058C" w:rsidP="008A058C">
      <w:pPr>
        <w:rPr>
          <w:sz w:val="28"/>
          <w:szCs w:val="28"/>
        </w:rPr>
      </w:pPr>
      <w:r w:rsidRPr="00372DEC">
        <w:rPr>
          <w:sz w:val="28"/>
          <w:szCs w:val="28"/>
        </w:rPr>
        <w:t xml:space="preserve">от  </w:t>
      </w:r>
      <w:r w:rsidR="00F205E4" w:rsidRPr="00372DEC">
        <w:rPr>
          <w:sz w:val="28"/>
          <w:szCs w:val="28"/>
        </w:rPr>
        <w:t xml:space="preserve">  </w:t>
      </w:r>
      <w:r w:rsidR="00D86569">
        <w:rPr>
          <w:sz w:val="28"/>
          <w:szCs w:val="28"/>
        </w:rPr>
        <w:t>14.</w:t>
      </w:r>
      <w:r w:rsidR="008C32C8">
        <w:rPr>
          <w:sz w:val="28"/>
          <w:szCs w:val="28"/>
        </w:rPr>
        <w:t>04.2021</w:t>
      </w:r>
      <w:r w:rsidR="00F205E4" w:rsidRPr="00372DEC">
        <w:rPr>
          <w:sz w:val="28"/>
          <w:szCs w:val="28"/>
        </w:rPr>
        <w:t xml:space="preserve"> </w:t>
      </w:r>
      <w:r w:rsidRPr="00372DEC">
        <w:rPr>
          <w:sz w:val="28"/>
          <w:szCs w:val="28"/>
        </w:rPr>
        <w:t>г</w:t>
      </w:r>
      <w:r w:rsidR="008C32C8">
        <w:rPr>
          <w:sz w:val="28"/>
          <w:szCs w:val="28"/>
        </w:rPr>
        <w:t xml:space="preserve">                       </w:t>
      </w:r>
      <w:r w:rsidR="00432D4B">
        <w:rPr>
          <w:sz w:val="28"/>
          <w:szCs w:val="28"/>
        </w:rPr>
        <w:t xml:space="preserve">     </w:t>
      </w:r>
      <w:r w:rsidR="00927F80" w:rsidRPr="00372DEC">
        <w:rPr>
          <w:sz w:val="28"/>
          <w:szCs w:val="28"/>
        </w:rPr>
        <w:t xml:space="preserve"> р.п. Краснозерское </w:t>
      </w:r>
      <w:r w:rsidRPr="00372DEC">
        <w:rPr>
          <w:sz w:val="28"/>
          <w:szCs w:val="28"/>
        </w:rPr>
        <w:t xml:space="preserve">                  </w:t>
      </w:r>
      <w:r w:rsidR="00927F80" w:rsidRPr="00372DEC">
        <w:rPr>
          <w:sz w:val="28"/>
          <w:szCs w:val="28"/>
        </w:rPr>
        <w:t xml:space="preserve">               </w:t>
      </w:r>
      <w:r w:rsidR="00D86569">
        <w:rPr>
          <w:sz w:val="28"/>
          <w:szCs w:val="28"/>
        </w:rPr>
        <w:t xml:space="preserve">      </w:t>
      </w:r>
      <w:r w:rsidR="00927F80" w:rsidRPr="00372DEC">
        <w:rPr>
          <w:sz w:val="28"/>
          <w:szCs w:val="28"/>
        </w:rPr>
        <w:t xml:space="preserve"> </w:t>
      </w:r>
      <w:r w:rsidRPr="00372DEC">
        <w:rPr>
          <w:sz w:val="28"/>
          <w:szCs w:val="28"/>
        </w:rPr>
        <w:t xml:space="preserve"> </w:t>
      </w:r>
      <w:r w:rsidR="00927F80" w:rsidRPr="00372DEC">
        <w:rPr>
          <w:sz w:val="28"/>
          <w:szCs w:val="28"/>
        </w:rPr>
        <w:t>№</w:t>
      </w:r>
      <w:r w:rsidR="00D86569">
        <w:rPr>
          <w:sz w:val="28"/>
          <w:szCs w:val="28"/>
        </w:rPr>
        <w:t>285</w:t>
      </w:r>
      <w:r w:rsidRPr="00120572">
        <w:rPr>
          <w:sz w:val="28"/>
          <w:szCs w:val="28"/>
        </w:rPr>
        <w:t xml:space="preserve">                                                                </w:t>
      </w:r>
    </w:p>
    <w:p w:rsidR="008A058C" w:rsidRPr="00577108" w:rsidRDefault="008A058C" w:rsidP="008A058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Pr="00577108">
        <w:rPr>
          <w:sz w:val="28"/>
          <w:szCs w:val="28"/>
        </w:rPr>
        <w:t xml:space="preserve"> </w:t>
      </w:r>
    </w:p>
    <w:p w:rsidR="008C32C8" w:rsidRPr="00757DD3" w:rsidRDefault="00E93283" w:rsidP="008C32C8">
      <w:pPr>
        <w:ind w:right="2835"/>
        <w:contextualSpacing/>
        <w:jc w:val="both"/>
        <w:rPr>
          <w:sz w:val="28"/>
          <w:szCs w:val="28"/>
        </w:rPr>
      </w:pPr>
      <w:r>
        <w:rPr>
          <w:sz w:val="28"/>
        </w:rPr>
        <w:t>О</w:t>
      </w:r>
      <w:r w:rsidR="00300BC1">
        <w:rPr>
          <w:sz w:val="28"/>
        </w:rPr>
        <w:t>б</w:t>
      </w:r>
      <w:r w:rsidR="00390E0E">
        <w:rPr>
          <w:sz w:val="28"/>
        </w:rPr>
        <w:t xml:space="preserve"> утверждении положения</w:t>
      </w:r>
      <w:r w:rsidR="00300BC1">
        <w:rPr>
          <w:sz w:val="28"/>
        </w:rPr>
        <w:t xml:space="preserve"> о</w:t>
      </w:r>
      <w:r w:rsidR="00DC77FE">
        <w:rPr>
          <w:sz w:val="28"/>
        </w:rPr>
        <w:t xml:space="preserve"> проведении</w:t>
      </w:r>
      <w:r w:rsidR="00300BC1">
        <w:rPr>
          <w:sz w:val="28"/>
        </w:rPr>
        <w:t xml:space="preserve"> </w:t>
      </w:r>
      <w:r w:rsidR="00300BC1" w:rsidRPr="00927F80">
        <w:rPr>
          <w:color w:val="000000"/>
          <w:sz w:val="28"/>
          <w:szCs w:val="28"/>
        </w:rPr>
        <w:t>райо</w:t>
      </w:r>
      <w:r w:rsidR="00300BC1">
        <w:rPr>
          <w:color w:val="000000"/>
          <w:sz w:val="28"/>
          <w:szCs w:val="28"/>
        </w:rPr>
        <w:t>нного</w:t>
      </w:r>
      <w:r w:rsidR="00300BC1" w:rsidRPr="00927F80">
        <w:rPr>
          <w:color w:val="000000"/>
          <w:sz w:val="28"/>
          <w:szCs w:val="28"/>
        </w:rPr>
        <w:t xml:space="preserve"> конкурс</w:t>
      </w:r>
      <w:r w:rsidR="00300BC1">
        <w:rPr>
          <w:color w:val="000000"/>
          <w:sz w:val="28"/>
          <w:szCs w:val="28"/>
        </w:rPr>
        <w:t>а</w:t>
      </w:r>
      <w:r w:rsidR="00300BC1" w:rsidRPr="00927F80">
        <w:rPr>
          <w:color w:val="000000"/>
          <w:sz w:val="28"/>
          <w:szCs w:val="28"/>
        </w:rPr>
        <w:t xml:space="preserve"> </w:t>
      </w:r>
      <w:r w:rsidR="00300BC1" w:rsidRPr="00927F80">
        <w:rPr>
          <w:bCs/>
          <w:spacing w:val="2"/>
          <w:sz w:val="28"/>
          <w:szCs w:val="28"/>
        </w:rPr>
        <w:t>социально</w:t>
      </w:r>
      <w:r w:rsidR="00300BC1">
        <w:rPr>
          <w:bCs/>
          <w:spacing w:val="2"/>
          <w:sz w:val="28"/>
          <w:szCs w:val="28"/>
        </w:rPr>
        <w:t xml:space="preserve"> </w:t>
      </w:r>
      <w:r w:rsidR="00300BC1" w:rsidRPr="00927F80">
        <w:rPr>
          <w:bCs/>
          <w:spacing w:val="2"/>
          <w:sz w:val="28"/>
          <w:szCs w:val="28"/>
        </w:rPr>
        <w:t>значимых проектов</w:t>
      </w:r>
      <w:r w:rsidR="00300BC1">
        <w:rPr>
          <w:bCs/>
          <w:spacing w:val="2"/>
          <w:sz w:val="28"/>
          <w:szCs w:val="28"/>
        </w:rPr>
        <w:t xml:space="preserve"> </w:t>
      </w:r>
      <w:r w:rsidR="00300BC1">
        <w:rPr>
          <w:sz w:val="28"/>
        </w:rPr>
        <w:t xml:space="preserve">на предоставление грантов в форме субсидий из бюджета администрации Краснозерского района Новосибирской области </w:t>
      </w:r>
      <w:r w:rsidR="00300BC1" w:rsidRPr="00927F80">
        <w:rPr>
          <w:bCs/>
          <w:spacing w:val="2"/>
          <w:sz w:val="28"/>
          <w:szCs w:val="28"/>
        </w:rPr>
        <w:t xml:space="preserve"> для</w:t>
      </w:r>
      <w:r w:rsidR="00300BC1" w:rsidRPr="00927F80">
        <w:rPr>
          <w:b/>
          <w:bCs/>
          <w:spacing w:val="2"/>
          <w:sz w:val="28"/>
          <w:szCs w:val="28"/>
        </w:rPr>
        <w:t xml:space="preserve"> </w:t>
      </w:r>
      <w:r w:rsidR="00300BC1" w:rsidRPr="00927F80">
        <w:rPr>
          <w:bCs/>
          <w:spacing w:val="2"/>
          <w:sz w:val="28"/>
          <w:szCs w:val="28"/>
        </w:rPr>
        <w:t xml:space="preserve">осуществления </w:t>
      </w:r>
      <w:r w:rsidR="00300BC1" w:rsidRPr="00BC4009">
        <w:rPr>
          <w:sz w:val="28"/>
          <w:szCs w:val="28"/>
        </w:rPr>
        <w:t>деятельности территориальн</w:t>
      </w:r>
      <w:r w:rsidR="00300BC1">
        <w:rPr>
          <w:sz w:val="28"/>
          <w:szCs w:val="28"/>
        </w:rPr>
        <w:t>ых</w:t>
      </w:r>
      <w:r w:rsidR="00300BC1" w:rsidRPr="00BC4009">
        <w:rPr>
          <w:sz w:val="28"/>
          <w:szCs w:val="28"/>
        </w:rPr>
        <w:t xml:space="preserve"> общественных самоуправлений</w:t>
      </w:r>
      <w:r w:rsidR="00300BC1">
        <w:rPr>
          <w:bCs/>
          <w:spacing w:val="2"/>
          <w:sz w:val="28"/>
          <w:szCs w:val="28"/>
        </w:rPr>
        <w:t xml:space="preserve"> </w:t>
      </w:r>
      <w:r w:rsidR="00300BC1" w:rsidRPr="00927F80">
        <w:rPr>
          <w:color w:val="000000"/>
          <w:sz w:val="28"/>
          <w:szCs w:val="28"/>
        </w:rPr>
        <w:t>в Краснозерском районе Новосибирской области</w:t>
      </w:r>
      <w:r w:rsidR="00300BC1">
        <w:rPr>
          <w:color w:val="000000"/>
          <w:sz w:val="28"/>
          <w:szCs w:val="28"/>
        </w:rPr>
        <w:t xml:space="preserve"> </w:t>
      </w:r>
      <w:r w:rsidR="00300BC1" w:rsidRPr="00757DD3">
        <w:rPr>
          <w:sz w:val="28"/>
          <w:szCs w:val="28"/>
        </w:rPr>
        <w:t xml:space="preserve">«Лучший </w:t>
      </w:r>
      <w:r w:rsidR="00DE2BAB">
        <w:rPr>
          <w:sz w:val="28"/>
          <w:szCs w:val="28"/>
        </w:rPr>
        <w:t xml:space="preserve">проект </w:t>
      </w:r>
      <w:r w:rsidR="00300BC1" w:rsidRPr="00757DD3">
        <w:rPr>
          <w:sz w:val="28"/>
          <w:szCs w:val="28"/>
        </w:rPr>
        <w:t>ТОС Краснозерского района»</w:t>
      </w:r>
      <w:r w:rsidR="00300BC1">
        <w:rPr>
          <w:sz w:val="28"/>
        </w:rPr>
        <w:t xml:space="preserve"> </w:t>
      </w:r>
      <w:r>
        <w:rPr>
          <w:sz w:val="28"/>
        </w:rPr>
        <w:t xml:space="preserve"> </w:t>
      </w:r>
    </w:p>
    <w:p w:rsidR="00DC77FE" w:rsidRDefault="00DC77FE" w:rsidP="008C32C8">
      <w:pPr>
        <w:ind w:right="2976"/>
        <w:jc w:val="both"/>
        <w:rPr>
          <w:sz w:val="28"/>
        </w:rPr>
      </w:pPr>
    </w:p>
    <w:p w:rsidR="00C163FC" w:rsidRPr="00BF1217" w:rsidRDefault="00300BC1" w:rsidP="00D86569">
      <w:pPr>
        <w:pStyle w:val="a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C12EF">
        <w:rPr>
          <w:rFonts w:eastAsia="Arial Unicode MS" w:cs="Arial Unicode MS"/>
          <w:sz w:val="28"/>
          <w:szCs w:val="28"/>
          <w:u w:color="000000"/>
        </w:rPr>
        <w:t>В соответствии с Федеральным законом № 131-ФЗ от 06.10.2003 «Об общих принципах организации местного самоуправления в Российской Федерации»,</w:t>
      </w:r>
      <w:r>
        <w:rPr>
          <w:rFonts w:eastAsia="Arial Unicode MS" w:cs="Arial Unicode MS"/>
          <w:sz w:val="28"/>
          <w:szCs w:val="28"/>
          <w:u w:color="000000"/>
        </w:rPr>
        <w:t xml:space="preserve"> Уставом Краснозерского района Новосибирской области,  </w:t>
      </w:r>
      <w:r w:rsidR="008C32C8" w:rsidRPr="008C32C8">
        <w:rPr>
          <w:rFonts w:eastAsia="Arial Unicode MS" w:cs="Arial Unicode MS"/>
          <w:sz w:val="28"/>
          <w:szCs w:val="28"/>
          <w:u w:color="000000"/>
        </w:rPr>
        <w:t>постановлением администрации Краснозерского района Новосибирской области от  19.10.2020 №751 «</w:t>
      </w:r>
      <w:r w:rsidR="008C32C8" w:rsidRPr="008C32C8">
        <w:rPr>
          <w:bCs/>
          <w:sz w:val="28"/>
          <w:szCs w:val="28"/>
        </w:rPr>
        <w:t>Об утверждении муниципальной программы «Поддержка и развитие территориального общественного самоуправления на территории Краснозерского района Новосибирской области на 2021-2023 годы»</w:t>
      </w:r>
      <w:r w:rsidR="00266C27" w:rsidRPr="00BF1217">
        <w:rPr>
          <w:color w:val="000000"/>
          <w:sz w:val="28"/>
          <w:szCs w:val="28"/>
        </w:rPr>
        <w:t xml:space="preserve">, администрация Краснозерского района Новосибирской области </w:t>
      </w:r>
    </w:p>
    <w:p w:rsidR="00731CEE" w:rsidRDefault="009E3E67" w:rsidP="00D86569">
      <w:pPr>
        <w:ind w:firstLine="709"/>
        <w:jc w:val="both"/>
        <w:rPr>
          <w:sz w:val="28"/>
          <w:szCs w:val="28"/>
        </w:rPr>
      </w:pPr>
      <w:r w:rsidRPr="00BF1217">
        <w:rPr>
          <w:sz w:val="28"/>
          <w:szCs w:val="28"/>
        </w:rPr>
        <w:t>ПОСТАНОВЛЯЕТ</w:t>
      </w:r>
      <w:r w:rsidR="008852FF" w:rsidRPr="00BF1217">
        <w:rPr>
          <w:sz w:val="28"/>
          <w:szCs w:val="28"/>
        </w:rPr>
        <w:t>:</w:t>
      </w:r>
      <w:r w:rsidR="00D05C2F" w:rsidRPr="00BF1217">
        <w:rPr>
          <w:sz w:val="28"/>
          <w:szCs w:val="28"/>
        </w:rPr>
        <w:t xml:space="preserve">  </w:t>
      </w:r>
    </w:p>
    <w:p w:rsidR="008C32C8" w:rsidRDefault="00DC77FE" w:rsidP="00D86569">
      <w:pPr>
        <w:numPr>
          <w:ilvl w:val="0"/>
          <w:numId w:val="2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Положение о проведении </w:t>
      </w:r>
      <w:r w:rsidRPr="00927F80">
        <w:rPr>
          <w:color w:val="000000"/>
          <w:sz w:val="28"/>
          <w:szCs w:val="28"/>
        </w:rPr>
        <w:t>райо</w:t>
      </w:r>
      <w:r>
        <w:rPr>
          <w:color w:val="000000"/>
          <w:sz w:val="28"/>
          <w:szCs w:val="28"/>
        </w:rPr>
        <w:t>нного</w:t>
      </w:r>
      <w:r w:rsidRPr="00927F80">
        <w:rPr>
          <w:color w:val="000000"/>
          <w:sz w:val="28"/>
          <w:szCs w:val="28"/>
        </w:rPr>
        <w:t xml:space="preserve"> конкурс</w:t>
      </w:r>
      <w:r>
        <w:rPr>
          <w:color w:val="000000"/>
          <w:sz w:val="28"/>
          <w:szCs w:val="28"/>
        </w:rPr>
        <w:t>а</w:t>
      </w:r>
      <w:r w:rsidRPr="00927F80">
        <w:rPr>
          <w:color w:val="000000"/>
          <w:sz w:val="28"/>
          <w:szCs w:val="28"/>
        </w:rPr>
        <w:t xml:space="preserve"> </w:t>
      </w:r>
      <w:r w:rsidRPr="00927F80">
        <w:rPr>
          <w:bCs/>
          <w:spacing w:val="2"/>
          <w:sz w:val="28"/>
          <w:szCs w:val="28"/>
        </w:rPr>
        <w:t>социально</w:t>
      </w:r>
      <w:r>
        <w:rPr>
          <w:bCs/>
          <w:spacing w:val="2"/>
          <w:sz w:val="28"/>
          <w:szCs w:val="28"/>
        </w:rPr>
        <w:t xml:space="preserve"> </w:t>
      </w:r>
      <w:r w:rsidRPr="00927F80">
        <w:rPr>
          <w:bCs/>
          <w:spacing w:val="2"/>
          <w:sz w:val="28"/>
          <w:szCs w:val="28"/>
        </w:rPr>
        <w:t>значимых проектов</w:t>
      </w:r>
      <w:r>
        <w:rPr>
          <w:bCs/>
          <w:spacing w:val="2"/>
          <w:sz w:val="28"/>
          <w:szCs w:val="28"/>
        </w:rPr>
        <w:t xml:space="preserve"> </w:t>
      </w:r>
      <w:r>
        <w:rPr>
          <w:sz w:val="28"/>
        </w:rPr>
        <w:t xml:space="preserve">на предоставление грантов в форме субсидий из бюджета администрации Краснозерского района Новосибирской области </w:t>
      </w:r>
      <w:r w:rsidRPr="00927F80">
        <w:rPr>
          <w:bCs/>
          <w:spacing w:val="2"/>
          <w:sz w:val="28"/>
          <w:szCs w:val="28"/>
        </w:rPr>
        <w:t xml:space="preserve"> для</w:t>
      </w:r>
      <w:r w:rsidRPr="00927F80">
        <w:rPr>
          <w:b/>
          <w:bCs/>
          <w:spacing w:val="2"/>
          <w:sz w:val="28"/>
          <w:szCs w:val="28"/>
        </w:rPr>
        <w:t xml:space="preserve"> </w:t>
      </w:r>
      <w:r w:rsidRPr="00927F80">
        <w:rPr>
          <w:bCs/>
          <w:spacing w:val="2"/>
          <w:sz w:val="28"/>
          <w:szCs w:val="28"/>
        </w:rPr>
        <w:t xml:space="preserve">осуществления </w:t>
      </w:r>
      <w:r w:rsidRPr="00BC4009">
        <w:rPr>
          <w:sz w:val="28"/>
          <w:szCs w:val="28"/>
        </w:rPr>
        <w:t>деятельности территориальн</w:t>
      </w:r>
      <w:r>
        <w:rPr>
          <w:sz w:val="28"/>
          <w:szCs w:val="28"/>
        </w:rPr>
        <w:t>ых</w:t>
      </w:r>
      <w:r w:rsidRPr="00BC4009">
        <w:rPr>
          <w:sz w:val="28"/>
          <w:szCs w:val="28"/>
        </w:rPr>
        <w:t xml:space="preserve"> общественных самоуправлений</w:t>
      </w:r>
      <w:r>
        <w:rPr>
          <w:bCs/>
          <w:spacing w:val="2"/>
          <w:sz w:val="28"/>
          <w:szCs w:val="28"/>
        </w:rPr>
        <w:t xml:space="preserve"> </w:t>
      </w:r>
      <w:r w:rsidRPr="00927F80">
        <w:rPr>
          <w:color w:val="000000"/>
          <w:sz w:val="28"/>
          <w:szCs w:val="28"/>
        </w:rPr>
        <w:t>в Краснозерском районе Новосибирской области</w:t>
      </w:r>
      <w:r>
        <w:rPr>
          <w:color w:val="000000"/>
          <w:sz w:val="28"/>
          <w:szCs w:val="28"/>
        </w:rPr>
        <w:t xml:space="preserve"> </w:t>
      </w:r>
      <w:r w:rsidRPr="00757DD3">
        <w:rPr>
          <w:sz w:val="28"/>
          <w:szCs w:val="28"/>
        </w:rPr>
        <w:t xml:space="preserve">«Лучший </w:t>
      </w:r>
      <w:r w:rsidR="00DE2BAB">
        <w:rPr>
          <w:sz w:val="28"/>
          <w:szCs w:val="28"/>
        </w:rPr>
        <w:t xml:space="preserve">проект </w:t>
      </w:r>
      <w:r w:rsidRPr="00757DD3">
        <w:rPr>
          <w:sz w:val="28"/>
          <w:szCs w:val="28"/>
        </w:rPr>
        <w:t>ТОС Краснозерского района»</w:t>
      </w:r>
      <w:r>
        <w:rPr>
          <w:sz w:val="28"/>
          <w:szCs w:val="28"/>
        </w:rPr>
        <w:t xml:space="preserve">  согласно Приложению к настоящему постановлению. </w:t>
      </w:r>
    </w:p>
    <w:p w:rsidR="00413067" w:rsidRDefault="00DC77FE" w:rsidP="00413067">
      <w:pPr>
        <w:numPr>
          <w:ilvl w:val="0"/>
          <w:numId w:val="21"/>
        </w:numPr>
        <w:ind w:left="0" w:firstLine="709"/>
        <w:jc w:val="both"/>
        <w:rPr>
          <w:sz w:val="28"/>
          <w:szCs w:val="28"/>
        </w:rPr>
      </w:pPr>
      <w:r w:rsidRPr="007E5A99">
        <w:rPr>
          <w:spacing w:val="2"/>
          <w:sz w:val="28"/>
          <w:szCs w:val="28"/>
          <w:shd w:val="clear" w:color="auto" w:fill="FFFFFF"/>
        </w:rPr>
        <w:t xml:space="preserve">Определить организатором проведения конкурса </w:t>
      </w:r>
      <w:r>
        <w:rPr>
          <w:sz w:val="28"/>
          <w:szCs w:val="28"/>
        </w:rPr>
        <w:t>Местную</w:t>
      </w:r>
      <w:r w:rsidRPr="006D0DD2">
        <w:rPr>
          <w:sz w:val="28"/>
          <w:szCs w:val="28"/>
        </w:rPr>
        <w:t xml:space="preserve"> общественн</w:t>
      </w:r>
      <w:r>
        <w:rPr>
          <w:sz w:val="28"/>
          <w:szCs w:val="28"/>
        </w:rPr>
        <w:t>ую организацию</w:t>
      </w:r>
      <w:r w:rsidRPr="006D0DD2">
        <w:rPr>
          <w:sz w:val="28"/>
          <w:szCs w:val="28"/>
        </w:rPr>
        <w:t xml:space="preserve"> по поддержке социальных инициатив «Ресурсный центр «Развитие» поддержки и развития общественных инициатив Краснозерского района Новосибирской области»</w:t>
      </w:r>
      <w:r>
        <w:rPr>
          <w:sz w:val="28"/>
          <w:szCs w:val="28"/>
        </w:rPr>
        <w:t>.</w:t>
      </w:r>
    </w:p>
    <w:p w:rsidR="00413067" w:rsidRPr="00413067" w:rsidRDefault="00413067" w:rsidP="00413067">
      <w:pPr>
        <w:numPr>
          <w:ilvl w:val="0"/>
          <w:numId w:val="21"/>
        </w:numPr>
        <w:ind w:left="0" w:firstLine="709"/>
        <w:jc w:val="both"/>
        <w:rPr>
          <w:sz w:val="28"/>
          <w:szCs w:val="28"/>
        </w:rPr>
      </w:pPr>
      <w:r w:rsidRPr="00413067">
        <w:rPr>
          <w:sz w:val="28"/>
          <w:szCs w:val="28"/>
        </w:rPr>
        <w:t xml:space="preserve">Постановление администрации Краснозерского района Новосибирской области от 23.05.2018 №332 </w:t>
      </w:r>
      <w:r w:rsidR="000D6C10">
        <w:rPr>
          <w:sz w:val="28"/>
          <w:szCs w:val="28"/>
        </w:rPr>
        <w:t>«</w:t>
      </w:r>
      <w:r w:rsidRPr="00413067">
        <w:rPr>
          <w:sz w:val="28"/>
          <w:szCs w:val="28"/>
        </w:rPr>
        <w:t xml:space="preserve">Об утверждении положения о   </w:t>
      </w:r>
      <w:r w:rsidRPr="00413067">
        <w:rPr>
          <w:color w:val="000000"/>
          <w:sz w:val="28"/>
          <w:szCs w:val="28"/>
        </w:rPr>
        <w:t xml:space="preserve">районном конкурсе </w:t>
      </w:r>
      <w:r w:rsidRPr="00413067">
        <w:rPr>
          <w:bCs/>
          <w:spacing w:val="2"/>
          <w:sz w:val="28"/>
          <w:szCs w:val="28"/>
        </w:rPr>
        <w:t>социально значимых проектов для</w:t>
      </w:r>
      <w:r w:rsidRPr="00413067">
        <w:rPr>
          <w:b/>
          <w:bCs/>
          <w:spacing w:val="2"/>
          <w:sz w:val="28"/>
          <w:szCs w:val="28"/>
        </w:rPr>
        <w:t xml:space="preserve"> </w:t>
      </w:r>
      <w:r w:rsidRPr="00413067">
        <w:rPr>
          <w:bCs/>
          <w:spacing w:val="2"/>
          <w:sz w:val="28"/>
          <w:szCs w:val="28"/>
        </w:rPr>
        <w:t xml:space="preserve">осуществления ТОС </w:t>
      </w:r>
      <w:r w:rsidRPr="00413067">
        <w:rPr>
          <w:color w:val="000000"/>
          <w:sz w:val="28"/>
          <w:szCs w:val="28"/>
        </w:rPr>
        <w:t xml:space="preserve">в Краснозерском районе Новосибирской области </w:t>
      </w:r>
      <w:r w:rsidRPr="00413067">
        <w:rPr>
          <w:sz w:val="28"/>
          <w:szCs w:val="28"/>
        </w:rPr>
        <w:t xml:space="preserve">«Лучший </w:t>
      </w:r>
      <w:r w:rsidR="00DE2BAB">
        <w:rPr>
          <w:sz w:val="28"/>
          <w:szCs w:val="28"/>
        </w:rPr>
        <w:t xml:space="preserve">проект </w:t>
      </w:r>
      <w:r w:rsidRPr="00413067">
        <w:rPr>
          <w:sz w:val="28"/>
          <w:szCs w:val="28"/>
        </w:rPr>
        <w:t>ТОС Краснозерского района»</w:t>
      </w:r>
      <w:r w:rsidR="000D6C10">
        <w:rPr>
          <w:sz w:val="28"/>
          <w:szCs w:val="28"/>
        </w:rPr>
        <w:t xml:space="preserve"> отменить. </w:t>
      </w:r>
    </w:p>
    <w:p w:rsidR="00DC77FE" w:rsidRDefault="00DC77FE" w:rsidP="00F03C31">
      <w:pPr>
        <w:numPr>
          <w:ilvl w:val="0"/>
          <w:numId w:val="21"/>
        </w:numPr>
        <w:ind w:left="0" w:firstLine="709"/>
        <w:contextualSpacing/>
        <w:jc w:val="both"/>
        <w:rPr>
          <w:sz w:val="28"/>
          <w:szCs w:val="28"/>
        </w:rPr>
      </w:pPr>
      <w:r w:rsidRPr="00F26FF3">
        <w:rPr>
          <w:sz w:val="28"/>
          <w:szCs w:val="28"/>
        </w:rPr>
        <w:t>Отделу организационно-контрольной и кадровой работы администрации Краснозерского района Новосибирской области (</w:t>
      </w:r>
      <w:proofErr w:type="spellStart"/>
      <w:r>
        <w:rPr>
          <w:sz w:val="28"/>
          <w:szCs w:val="28"/>
        </w:rPr>
        <w:t>Цыб</w:t>
      </w:r>
      <w:proofErr w:type="spellEnd"/>
      <w:r>
        <w:rPr>
          <w:sz w:val="28"/>
          <w:szCs w:val="28"/>
        </w:rPr>
        <w:t xml:space="preserve"> Т.Н.)</w:t>
      </w:r>
      <w:r w:rsidRPr="00F26FF3">
        <w:rPr>
          <w:sz w:val="28"/>
          <w:szCs w:val="28"/>
        </w:rPr>
        <w:t xml:space="preserve"> опубликовать данное Постановление в периодическом печатном издании «Бюллетень органов местного самоуправления Краснозерского района </w:t>
      </w:r>
      <w:r w:rsidRPr="00F26FF3">
        <w:rPr>
          <w:sz w:val="28"/>
          <w:szCs w:val="28"/>
        </w:rPr>
        <w:lastRenderedPageBreak/>
        <w:t>Новосибирской области», разместить на официальном сайте администрации Краснозерского района Новосибирской области.</w:t>
      </w:r>
    </w:p>
    <w:p w:rsidR="00D514EC" w:rsidRPr="00DC77FE" w:rsidRDefault="00F75E87" w:rsidP="00F03C31">
      <w:pPr>
        <w:numPr>
          <w:ilvl w:val="0"/>
          <w:numId w:val="21"/>
        </w:numPr>
        <w:ind w:left="0" w:firstLine="709"/>
        <w:contextualSpacing/>
        <w:jc w:val="both"/>
        <w:rPr>
          <w:sz w:val="28"/>
          <w:szCs w:val="28"/>
        </w:rPr>
      </w:pPr>
      <w:proofErr w:type="gramStart"/>
      <w:r w:rsidRPr="00DC77FE">
        <w:rPr>
          <w:sz w:val="28"/>
          <w:szCs w:val="28"/>
        </w:rPr>
        <w:t>Контроль за</w:t>
      </w:r>
      <w:proofErr w:type="gramEnd"/>
      <w:r w:rsidRPr="00DC77FE">
        <w:rPr>
          <w:sz w:val="28"/>
          <w:szCs w:val="28"/>
        </w:rPr>
        <w:t xml:space="preserve"> исполнением настоящего постановления </w:t>
      </w:r>
      <w:r w:rsidR="003C7C37" w:rsidRPr="00DC77FE">
        <w:rPr>
          <w:sz w:val="28"/>
          <w:szCs w:val="28"/>
        </w:rPr>
        <w:t>оставляю за собой.</w:t>
      </w:r>
      <w:r w:rsidR="005E7812" w:rsidRPr="00DC77FE">
        <w:rPr>
          <w:rFonts w:eastAsia="Arial CYR" w:cs="Arial CYR"/>
          <w:sz w:val="28"/>
          <w:szCs w:val="28"/>
        </w:rPr>
        <w:t xml:space="preserve"> </w:t>
      </w:r>
    </w:p>
    <w:p w:rsidR="00F75E87" w:rsidRPr="003C7C37" w:rsidRDefault="00F75E87" w:rsidP="00F03C31">
      <w:pPr>
        <w:rPr>
          <w:sz w:val="28"/>
        </w:rPr>
      </w:pPr>
    </w:p>
    <w:p w:rsidR="00BC2B33" w:rsidRDefault="00BC2B33" w:rsidP="00F03C31">
      <w:pPr>
        <w:rPr>
          <w:sz w:val="28"/>
          <w:highlight w:val="yellow"/>
        </w:rPr>
      </w:pPr>
    </w:p>
    <w:p w:rsidR="00BC2B33" w:rsidRPr="009B557A" w:rsidRDefault="00BC2B33" w:rsidP="00F03C31">
      <w:pPr>
        <w:rPr>
          <w:sz w:val="28"/>
          <w:highlight w:val="yellow"/>
        </w:rPr>
      </w:pPr>
    </w:p>
    <w:p w:rsidR="00927F80" w:rsidRPr="005E7812" w:rsidRDefault="001670E9" w:rsidP="00F03C31">
      <w:pPr>
        <w:rPr>
          <w:sz w:val="28"/>
        </w:rPr>
      </w:pPr>
      <w:r w:rsidRPr="005E7812">
        <w:rPr>
          <w:sz w:val="28"/>
        </w:rPr>
        <w:t>Глав</w:t>
      </w:r>
      <w:r w:rsidR="00F75E87" w:rsidRPr="005E7812">
        <w:rPr>
          <w:sz w:val="28"/>
        </w:rPr>
        <w:t>а</w:t>
      </w:r>
      <w:r w:rsidRPr="005E7812">
        <w:rPr>
          <w:sz w:val="28"/>
        </w:rPr>
        <w:t xml:space="preserve"> </w:t>
      </w:r>
      <w:r w:rsidR="00A17CCC" w:rsidRPr="005E7812">
        <w:rPr>
          <w:sz w:val="28"/>
        </w:rPr>
        <w:t>Краснозерского района</w:t>
      </w:r>
      <w:r w:rsidRPr="005E7812">
        <w:rPr>
          <w:sz w:val="28"/>
        </w:rPr>
        <w:t xml:space="preserve"> </w:t>
      </w:r>
    </w:p>
    <w:p w:rsidR="0044366A" w:rsidRPr="005E7812" w:rsidRDefault="00927F80" w:rsidP="00F03C31">
      <w:pPr>
        <w:rPr>
          <w:sz w:val="24"/>
          <w:szCs w:val="24"/>
        </w:rPr>
      </w:pPr>
      <w:r w:rsidRPr="005E7812">
        <w:rPr>
          <w:sz w:val="28"/>
        </w:rPr>
        <w:t xml:space="preserve">Новосибирской области                 </w:t>
      </w:r>
      <w:r w:rsidR="001670E9" w:rsidRPr="005E7812">
        <w:rPr>
          <w:sz w:val="28"/>
        </w:rPr>
        <w:t xml:space="preserve">         </w:t>
      </w:r>
      <w:r w:rsidR="008A058C" w:rsidRPr="005E7812">
        <w:rPr>
          <w:sz w:val="28"/>
        </w:rPr>
        <w:t xml:space="preserve">        </w:t>
      </w:r>
      <w:r w:rsidR="00F75E87" w:rsidRPr="005E7812">
        <w:rPr>
          <w:sz w:val="28"/>
        </w:rPr>
        <w:t xml:space="preserve">                                    </w:t>
      </w:r>
      <w:r w:rsidR="00432D4B" w:rsidRPr="005E7812">
        <w:rPr>
          <w:sz w:val="28"/>
        </w:rPr>
        <w:t>О.А. Семенова</w:t>
      </w:r>
    </w:p>
    <w:p w:rsidR="00757DD3" w:rsidRPr="005E7812" w:rsidRDefault="00757DD3" w:rsidP="00F03C31">
      <w:pPr>
        <w:widowControl w:val="0"/>
        <w:tabs>
          <w:tab w:val="left" w:pos="2235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5E7812">
        <w:rPr>
          <w:sz w:val="24"/>
          <w:szCs w:val="24"/>
        </w:rPr>
        <w:t xml:space="preserve"> </w:t>
      </w: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0D6C10" w:rsidRDefault="000D6C10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BC2B33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BC2B33" w:rsidRDefault="00D86569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  <w:r w:rsidRPr="005E7812">
        <w:rPr>
          <w:sz w:val="24"/>
          <w:szCs w:val="24"/>
        </w:rPr>
        <w:t>О.Ю.</w:t>
      </w:r>
      <w:r>
        <w:rPr>
          <w:sz w:val="24"/>
          <w:szCs w:val="24"/>
        </w:rPr>
        <w:t xml:space="preserve"> </w:t>
      </w:r>
      <w:r w:rsidR="00266C27" w:rsidRPr="005E7812">
        <w:rPr>
          <w:sz w:val="24"/>
          <w:szCs w:val="24"/>
        </w:rPr>
        <w:t xml:space="preserve">Мишина </w:t>
      </w:r>
    </w:p>
    <w:p w:rsidR="00266C27" w:rsidRDefault="00266C27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  <w:r w:rsidRPr="005E7812">
        <w:rPr>
          <w:sz w:val="24"/>
          <w:szCs w:val="24"/>
        </w:rPr>
        <w:t xml:space="preserve"> 41 574</w:t>
      </w:r>
    </w:p>
    <w:p w:rsidR="009E7612" w:rsidRDefault="009E7612" w:rsidP="00F03C31">
      <w:pPr>
        <w:widowControl w:val="0"/>
        <w:tabs>
          <w:tab w:val="left" w:pos="2235"/>
        </w:tabs>
        <w:autoSpaceDE w:val="0"/>
        <w:autoSpaceDN w:val="0"/>
        <w:adjustRightInd w:val="0"/>
        <w:rPr>
          <w:sz w:val="24"/>
          <w:szCs w:val="24"/>
        </w:rPr>
      </w:pPr>
    </w:p>
    <w:p w:rsidR="00432D4B" w:rsidRDefault="00432D4B" w:rsidP="00F03C31">
      <w:pPr>
        <w:widowControl w:val="0"/>
        <w:tabs>
          <w:tab w:val="left" w:pos="2235"/>
        </w:tabs>
        <w:autoSpaceDE w:val="0"/>
        <w:autoSpaceDN w:val="0"/>
        <w:adjustRightInd w:val="0"/>
        <w:jc w:val="right"/>
        <w:rPr>
          <w:sz w:val="24"/>
          <w:szCs w:val="24"/>
        </w:rPr>
      </w:pPr>
    </w:p>
    <w:p w:rsidR="005E7812" w:rsidRDefault="005E7812" w:rsidP="00F03C31">
      <w:pPr>
        <w:widowControl w:val="0"/>
        <w:tabs>
          <w:tab w:val="left" w:pos="2235"/>
        </w:tabs>
        <w:autoSpaceDE w:val="0"/>
        <w:autoSpaceDN w:val="0"/>
        <w:adjustRightInd w:val="0"/>
        <w:jc w:val="right"/>
        <w:rPr>
          <w:sz w:val="24"/>
          <w:szCs w:val="24"/>
        </w:rPr>
      </w:pPr>
    </w:p>
    <w:p w:rsidR="005E7812" w:rsidRDefault="005E7812" w:rsidP="00F03C31">
      <w:pPr>
        <w:widowControl w:val="0"/>
        <w:tabs>
          <w:tab w:val="left" w:pos="2235"/>
        </w:tabs>
        <w:autoSpaceDE w:val="0"/>
        <w:autoSpaceDN w:val="0"/>
        <w:adjustRightInd w:val="0"/>
        <w:jc w:val="right"/>
        <w:rPr>
          <w:sz w:val="24"/>
          <w:szCs w:val="24"/>
        </w:rPr>
      </w:pPr>
    </w:p>
    <w:p w:rsidR="00DC77FE" w:rsidRDefault="00DC77FE" w:rsidP="00F03C31">
      <w:pPr>
        <w:widowControl w:val="0"/>
        <w:tabs>
          <w:tab w:val="left" w:pos="6521"/>
        </w:tabs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</w:p>
    <w:p w:rsidR="00927F80" w:rsidRPr="00743DDD" w:rsidRDefault="00DC77FE" w:rsidP="00F03C31">
      <w:pPr>
        <w:widowControl w:val="0"/>
        <w:tabs>
          <w:tab w:val="left" w:pos="6521"/>
        </w:tabs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к п</w:t>
      </w:r>
      <w:r w:rsidR="00783EBA" w:rsidRPr="007F7F85">
        <w:rPr>
          <w:sz w:val="24"/>
          <w:szCs w:val="24"/>
        </w:rPr>
        <w:t>остановлению</w:t>
      </w:r>
    </w:p>
    <w:p w:rsidR="00A17CCC" w:rsidRPr="00743DDD" w:rsidRDefault="0044366A" w:rsidP="00F03C31">
      <w:pPr>
        <w:widowControl w:val="0"/>
        <w:tabs>
          <w:tab w:val="left" w:pos="6521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743DDD">
        <w:rPr>
          <w:sz w:val="24"/>
          <w:szCs w:val="24"/>
        </w:rPr>
        <w:t xml:space="preserve">администрации </w:t>
      </w:r>
      <w:r w:rsidR="00A17CCC" w:rsidRPr="00743DDD">
        <w:rPr>
          <w:sz w:val="24"/>
          <w:szCs w:val="24"/>
        </w:rPr>
        <w:t>Краснозерского района</w:t>
      </w:r>
    </w:p>
    <w:p w:rsidR="0044366A" w:rsidRPr="00743DDD" w:rsidRDefault="00A17CCC" w:rsidP="00F03C31">
      <w:pPr>
        <w:widowControl w:val="0"/>
        <w:tabs>
          <w:tab w:val="left" w:pos="6521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743DDD">
        <w:rPr>
          <w:sz w:val="24"/>
          <w:szCs w:val="24"/>
        </w:rPr>
        <w:t>Новосибирской области</w:t>
      </w:r>
    </w:p>
    <w:p w:rsidR="0044366A" w:rsidRPr="0044366A" w:rsidRDefault="0044366A" w:rsidP="00F03C31">
      <w:pPr>
        <w:widowControl w:val="0"/>
        <w:tabs>
          <w:tab w:val="left" w:pos="6521"/>
        </w:tabs>
        <w:autoSpaceDE w:val="0"/>
        <w:autoSpaceDN w:val="0"/>
        <w:adjustRightInd w:val="0"/>
        <w:jc w:val="right"/>
        <w:rPr>
          <w:b/>
          <w:sz w:val="28"/>
          <w:szCs w:val="28"/>
        </w:rPr>
      </w:pPr>
      <w:r w:rsidRPr="00743DDD">
        <w:rPr>
          <w:sz w:val="24"/>
          <w:szCs w:val="24"/>
        </w:rPr>
        <w:t>от</w:t>
      </w:r>
      <w:r w:rsidR="00927F80">
        <w:rPr>
          <w:sz w:val="24"/>
          <w:szCs w:val="24"/>
        </w:rPr>
        <w:t xml:space="preserve"> </w:t>
      </w:r>
      <w:r w:rsidR="00D86569">
        <w:rPr>
          <w:sz w:val="24"/>
          <w:szCs w:val="24"/>
        </w:rPr>
        <w:t>14.04.2021</w:t>
      </w:r>
      <w:r w:rsidR="00A17CCC" w:rsidRPr="00743DDD">
        <w:rPr>
          <w:sz w:val="24"/>
          <w:szCs w:val="24"/>
        </w:rPr>
        <w:t xml:space="preserve">  </w:t>
      </w:r>
      <w:r w:rsidR="00E41665">
        <w:rPr>
          <w:sz w:val="24"/>
          <w:szCs w:val="24"/>
        </w:rPr>
        <w:t>№</w:t>
      </w:r>
      <w:r w:rsidR="00D86569">
        <w:rPr>
          <w:sz w:val="24"/>
          <w:szCs w:val="24"/>
        </w:rPr>
        <w:t>285</w:t>
      </w:r>
    </w:p>
    <w:p w:rsidR="00F205E4" w:rsidRDefault="00F205E4" w:rsidP="00F03C31">
      <w:pPr>
        <w:widowControl w:val="0"/>
        <w:tabs>
          <w:tab w:val="left" w:pos="223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4366A" w:rsidRPr="0044366A" w:rsidRDefault="0044366A" w:rsidP="00F03C31">
      <w:pPr>
        <w:widowControl w:val="0"/>
        <w:tabs>
          <w:tab w:val="left" w:pos="223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4366A">
        <w:rPr>
          <w:b/>
          <w:sz w:val="28"/>
          <w:szCs w:val="28"/>
        </w:rPr>
        <w:t>ПОЛОЖЕНИЕ</w:t>
      </w:r>
    </w:p>
    <w:p w:rsidR="00DC77FE" w:rsidRDefault="00E41665" w:rsidP="00F03C31">
      <w:pPr>
        <w:contextualSpacing/>
        <w:jc w:val="center"/>
        <w:rPr>
          <w:bCs/>
          <w:spacing w:val="2"/>
          <w:sz w:val="28"/>
          <w:szCs w:val="28"/>
        </w:rPr>
      </w:pPr>
      <w:r w:rsidRPr="00DC77FE">
        <w:rPr>
          <w:sz w:val="28"/>
          <w:szCs w:val="28"/>
        </w:rPr>
        <w:t>о</w:t>
      </w:r>
      <w:r w:rsidR="0044366A" w:rsidRPr="00DC77FE">
        <w:rPr>
          <w:sz w:val="28"/>
          <w:szCs w:val="28"/>
        </w:rPr>
        <w:t xml:space="preserve"> </w:t>
      </w:r>
      <w:r w:rsidR="009E39CD" w:rsidRPr="00DC77FE">
        <w:rPr>
          <w:sz w:val="28"/>
          <w:szCs w:val="28"/>
        </w:rPr>
        <w:t>проведении</w:t>
      </w:r>
      <w:r w:rsidR="009E39CD" w:rsidRPr="00DC77FE">
        <w:rPr>
          <w:color w:val="000000"/>
          <w:sz w:val="28"/>
          <w:szCs w:val="28"/>
        </w:rPr>
        <w:t xml:space="preserve"> </w:t>
      </w:r>
      <w:r w:rsidR="00DC77FE" w:rsidRPr="00DC77FE">
        <w:rPr>
          <w:sz w:val="28"/>
        </w:rPr>
        <w:t xml:space="preserve"> </w:t>
      </w:r>
      <w:r w:rsidR="00DC77FE" w:rsidRPr="00DC77FE">
        <w:rPr>
          <w:color w:val="000000"/>
          <w:sz w:val="28"/>
          <w:szCs w:val="28"/>
        </w:rPr>
        <w:t xml:space="preserve">районного конкурса </w:t>
      </w:r>
      <w:r w:rsidR="00DC77FE" w:rsidRPr="00DC77FE">
        <w:rPr>
          <w:bCs/>
          <w:spacing w:val="2"/>
          <w:sz w:val="28"/>
          <w:szCs w:val="28"/>
        </w:rPr>
        <w:t xml:space="preserve">социально значимых проектов </w:t>
      </w:r>
    </w:p>
    <w:p w:rsidR="00DC77FE" w:rsidRDefault="00DC77FE" w:rsidP="00F03C31">
      <w:pPr>
        <w:contextualSpacing/>
        <w:jc w:val="center"/>
        <w:rPr>
          <w:bCs/>
          <w:spacing w:val="2"/>
          <w:sz w:val="28"/>
          <w:szCs w:val="28"/>
        </w:rPr>
      </w:pPr>
      <w:r w:rsidRPr="00DC77FE">
        <w:rPr>
          <w:sz w:val="28"/>
        </w:rPr>
        <w:t xml:space="preserve">на предоставление грантов в форме субсидий из бюджета администрации Краснозерского района Новосибирской области </w:t>
      </w:r>
      <w:r w:rsidRPr="00DC77FE">
        <w:rPr>
          <w:bCs/>
          <w:spacing w:val="2"/>
          <w:sz w:val="28"/>
          <w:szCs w:val="28"/>
        </w:rPr>
        <w:t xml:space="preserve"> </w:t>
      </w:r>
    </w:p>
    <w:p w:rsidR="00DC77FE" w:rsidRDefault="00DC77FE" w:rsidP="00F03C31">
      <w:pPr>
        <w:contextualSpacing/>
        <w:jc w:val="center"/>
        <w:rPr>
          <w:color w:val="000000"/>
          <w:sz w:val="28"/>
          <w:szCs w:val="28"/>
        </w:rPr>
      </w:pPr>
      <w:r w:rsidRPr="00DC77FE">
        <w:rPr>
          <w:bCs/>
          <w:spacing w:val="2"/>
          <w:sz w:val="28"/>
          <w:szCs w:val="28"/>
        </w:rPr>
        <w:t xml:space="preserve">для осуществления </w:t>
      </w:r>
      <w:r w:rsidRPr="00DC77FE">
        <w:rPr>
          <w:sz w:val="28"/>
          <w:szCs w:val="28"/>
        </w:rPr>
        <w:t>деятельности территориальных общественных самоуправлений</w:t>
      </w:r>
      <w:r w:rsidRPr="00DC77FE">
        <w:rPr>
          <w:bCs/>
          <w:spacing w:val="2"/>
          <w:sz w:val="28"/>
          <w:szCs w:val="28"/>
        </w:rPr>
        <w:t xml:space="preserve"> </w:t>
      </w:r>
      <w:r w:rsidRPr="00DC77FE">
        <w:rPr>
          <w:color w:val="000000"/>
          <w:sz w:val="28"/>
          <w:szCs w:val="28"/>
        </w:rPr>
        <w:t xml:space="preserve">в Краснозерском районе Новосибирской области </w:t>
      </w:r>
    </w:p>
    <w:p w:rsidR="00DC77FE" w:rsidRPr="00DC77FE" w:rsidRDefault="00DC77FE" w:rsidP="00F03C31">
      <w:pPr>
        <w:contextualSpacing/>
        <w:jc w:val="center"/>
        <w:rPr>
          <w:sz w:val="28"/>
          <w:szCs w:val="28"/>
        </w:rPr>
      </w:pPr>
      <w:r w:rsidRPr="00DC77FE">
        <w:rPr>
          <w:sz w:val="28"/>
          <w:szCs w:val="28"/>
        </w:rPr>
        <w:t xml:space="preserve">«Лучший </w:t>
      </w:r>
      <w:r w:rsidR="002D55B9">
        <w:rPr>
          <w:sz w:val="28"/>
          <w:szCs w:val="28"/>
        </w:rPr>
        <w:t xml:space="preserve">проект </w:t>
      </w:r>
      <w:r w:rsidRPr="00DC77FE">
        <w:rPr>
          <w:sz w:val="28"/>
          <w:szCs w:val="28"/>
        </w:rPr>
        <w:t>ТОС Краснозерского района»</w:t>
      </w:r>
    </w:p>
    <w:p w:rsidR="0044366A" w:rsidRDefault="0044366A" w:rsidP="00F03C31">
      <w:pPr>
        <w:contextualSpacing/>
        <w:jc w:val="center"/>
        <w:rPr>
          <w:b/>
          <w:sz w:val="28"/>
          <w:szCs w:val="28"/>
        </w:rPr>
      </w:pPr>
    </w:p>
    <w:p w:rsidR="0044366A" w:rsidRDefault="0044366A" w:rsidP="00413067">
      <w:pPr>
        <w:widowControl w:val="0"/>
        <w:numPr>
          <w:ilvl w:val="0"/>
          <w:numId w:val="23"/>
        </w:numPr>
        <w:tabs>
          <w:tab w:val="center" w:pos="142"/>
        </w:tabs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 w:rsidRPr="0044366A">
        <w:rPr>
          <w:b/>
          <w:sz w:val="28"/>
          <w:szCs w:val="28"/>
        </w:rPr>
        <w:t>Общие положения</w:t>
      </w:r>
    </w:p>
    <w:p w:rsidR="00413067" w:rsidRPr="00413067" w:rsidRDefault="007E5A99" w:rsidP="00413067">
      <w:pPr>
        <w:numPr>
          <w:ilvl w:val="1"/>
          <w:numId w:val="23"/>
        </w:numPr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Настоящее положение </w:t>
      </w:r>
      <w:r w:rsidR="006B32EB">
        <w:rPr>
          <w:sz w:val="28"/>
          <w:szCs w:val="28"/>
        </w:rPr>
        <w:t xml:space="preserve">устанавливает порядок </w:t>
      </w:r>
      <w:r>
        <w:rPr>
          <w:sz w:val="28"/>
          <w:szCs w:val="28"/>
        </w:rPr>
        <w:t xml:space="preserve">и условия </w:t>
      </w:r>
      <w:r w:rsidR="006B32EB">
        <w:rPr>
          <w:sz w:val="28"/>
          <w:szCs w:val="28"/>
        </w:rPr>
        <w:t>проведения</w:t>
      </w:r>
      <w:r>
        <w:rPr>
          <w:sz w:val="28"/>
          <w:szCs w:val="28"/>
        </w:rPr>
        <w:t xml:space="preserve"> </w:t>
      </w:r>
      <w:r w:rsidR="00DC77FE" w:rsidRPr="00DC77FE">
        <w:rPr>
          <w:color w:val="000000"/>
          <w:sz w:val="28"/>
          <w:szCs w:val="28"/>
        </w:rPr>
        <w:t xml:space="preserve">районного конкурса </w:t>
      </w:r>
      <w:r w:rsidR="00DC77FE" w:rsidRPr="00DC77FE">
        <w:rPr>
          <w:bCs/>
          <w:spacing w:val="2"/>
          <w:sz w:val="28"/>
          <w:szCs w:val="28"/>
        </w:rPr>
        <w:t xml:space="preserve">социально значимых проектов </w:t>
      </w:r>
      <w:r w:rsidR="00DC77FE" w:rsidRPr="00DC77FE">
        <w:rPr>
          <w:sz w:val="28"/>
        </w:rPr>
        <w:t xml:space="preserve">на предоставление грантов в форме субсидий из бюджета администрации Краснозерского района Новосибирской области </w:t>
      </w:r>
      <w:r w:rsidR="00DC77FE" w:rsidRPr="00DC77FE">
        <w:rPr>
          <w:bCs/>
          <w:spacing w:val="2"/>
          <w:sz w:val="28"/>
          <w:szCs w:val="28"/>
        </w:rPr>
        <w:t xml:space="preserve"> для осуществления </w:t>
      </w:r>
      <w:r w:rsidR="00DC77FE" w:rsidRPr="00DC77FE">
        <w:rPr>
          <w:sz w:val="28"/>
          <w:szCs w:val="28"/>
        </w:rPr>
        <w:t>деятельности территориальных общественных самоуправлений</w:t>
      </w:r>
      <w:r w:rsidR="00DC77FE" w:rsidRPr="00DC77FE">
        <w:rPr>
          <w:bCs/>
          <w:spacing w:val="2"/>
          <w:sz w:val="28"/>
          <w:szCs w:val="28"/>
        </w:rPr>
        <w:t xml:space="preserve"> </w:t>
      </w:r>
      <w:r w:rsidR="00DC77FE" w:rsidRPr="00DC77FE">
        <w:rPr>
          <w:color w:val="000000"/>
          <w:sz w:val="28"/>
          <w:szCs w:val="28"/>
        </w:rPr>
        <w:t xml:space="preserve">в Краснозерском районе Новосибирской области </w:t>
      </w:r>
      <w:r w:rsidR="00DC77FE">
        <w:rPr>
          <w:bCs/>
          <w:spacing w:val="2"/>
          <w:sz w:val="28"/>
          <w:szCs w:val="28"/>
        </w:rPr>
        <w:t xml:space="preserve"> </w:t>
      </w:r>
      <w:r w:rsidR="00DC77FE" w:rsidRPr="00DC77FE">
        <w:rPr>
          <w:sz w:val="28"/>
          <w:szCs w:val="28"/>
        </w:rPr>
        <w:t xml:space="preserve">«Лучший </w:t>
      </w:r>
      <w:r w:rsidR="002D55B9">
        <w:rPr>
          <w:sz w:val="28"/>
          <w:szCs w:val="28"/>
        </w:rPr>
        <w:t xml:space="preserve">проект </w:t>
      </w:r>
      <w:r w:rsidR="00DC77FE" w:rsidRPr="00DC77FE">
        <w:rPr>
          <w:sz w:val="28"/>
          <w:szCs w:val="28"/>
        </w:rPr>
        <w:t>ТОС Краснозерского района»</w:t>
      </w:r>
    </w:p>
    <w:p w:rsidR="00413067" w:rsidRDefault="006B32EB" w:rsidP="00413067">
      <w:pPr>
        <w:numPr>
          <w:ilvl w:val="1"/>
          <w:numId w:val="23"/>
        </w:numPr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3067">
        <w:rPr>
          <w:rFonts w:eastAsia="Calibri"/>
          <w:sz w:val="28"/>
          <w:szCs w:val="28"/>
          <w:lang w:eastAsia="en-US"/>
        </w:rPr>
        <w:t xml:space="preserve">Конкурс проводится </w:t>
      </w:r>
      <w:r w:rsidRPr="00413067">
        <w:rPr>
          <w:color w:val="000000"/>
          <w:sz w:val="28"/>
          <w:szCs w:val="28"/>
        </w:rPr>
        <w:t>администрацией</w:t>
      </w:r>
      <w:r w:rsidR="00266C27" w:rsidRPr="00413067">
        <w:rPr>
          <w:color w:val="000000"/>
          <w:sz w:val="28"/>
          <w:szCs w:val="28"/>
        </w:rPr>
        <w:t xml:space="preserve"> Краснозерского района Новосибирской области</w:t>
      </w:r>
      <w:r w:rsidRPr="00413067">
        <w:rPr>
          <w:color w:val="000000"/>
          <w:sz w:val="28"/>
          <w:szCs w:val="28"/>
        </w:rPr>
        <w:t>,</w:t>
      </w:r>
      <w:r w:rsidR="00266C27" w:rsidRPr="00413067">
        <w:rPr>
          <w:color w:val="000000"/>
          <w:sz w:val="28"/>
          <w:szCs w:val="28"/>
        </w:rPr>
        <w:t xml:space="preserve"> </w:t>
      </w:r>
      <w:r w:rsidRPr="00413067">
        <w:rPr>
          <w:rFonts w:eastAsia="Calibri"/>
          <w:sz w:val="28"/>
          <w:szCs w:val="28"/>
          <w:lang w:eastAsia="en-US"/>
        </w:rPr>
        <w:t xml:space="preserve">в целях привлечения </w:t>
      </w:r>
      <w:r w:rsidR="00DC77FE" w:rsidRPr="00413067">
        <w:rPr>
          <w:sz w:val="28"/>
          <w:szCs w:val="28"/>
        </w:rPr>
        <w:t>территориальных общественных самоуправлений</w:t>
      </w:r>
      <w:r w:rsidR="00DC77FE" w:rsidRPr="00413067">
        <w:rPr>
          <w:bCs/>
          <w:spacing w:val="2"/>
          <w:sz w:val="28"/>
          <w:szCs w:val="28"/>
        </w:rPr>
        <w:t xml:space="preserve"> (далее – </w:t>
      </w:r>
      <w:r w:rsidRPr="00413067">
        <w:rPr>
          <w:rFonts w:eastAsia="Calibri"/>
          <w:sz w:val="28"/>
          <w:szCs w:val="28"/>
          <w:lang w:eastAsia="en-US"/>
        </w:rPr>
        <w:t>ТОС</w:t>
      </w:r>
      <w:r w:rsidR="00DC77FE" w:rsidRPr="00413067">
        <w:rPr>
          <w:rFonts w:eastAsia="Calibri"/>
          <w:sz w:val="28"/>
          <w:szCs w:val="28"/>
          <w:lang w:eastAsia="en-US"/>
        </w:rPr>
        <w:t xml:space="preserve">) </w:t>
      </w:r>
      <w:r w:rsidRPr="00413067">
        <w:rPr>
          <w:rFonts w:eastAsia="Calibri"/>
          <w:sz w:val="28"/>
          <w:szCs w:val="28"/>
          <w:lang w:eastAsia="en-US"/>
        </w:rPr>
        <w:t xml:space="preserve"> к решению </w:t>
      </w:r>
      <w:r w:rsidR="00B3128A" w:rsidRPr="00413067">
        <w:rPr>
          <w:rFonts w:eastAsia="Calibri"/>
          <w:sz w:val="28"/>
          <w:szCs w:val="28"/>
          <w:lang w:eastAsia="en-US"/>
        </w:rPr>
        <w:t xml:space="preserve">социальных </w:t>
      </w:r>
      <w:r w:rsidRPr="00413067">
        <w:rPr>
          <w:rFonts w:eastAsia="Calibri"/>
          <w:sz w:val="28"/>
          <w:szCs w:val="28"/>
          <w:lang w:eastAsia="en-US"/>
        </w:rPr>
        <w:t>проблем</w:t>
      </w:r>
      <w:r w:rsidR="00B3128A" w:rsidRPr="00413067">
        <w:rPr>
          <w:rFonts w:eastAsia="Calibri"/>
          <w:sz w:val="28"/>
          <w:szCs w:val="28"/>
          <w:lang w:eastAsia="en-US"/>
        </w:rPr>
        <w:t xml:space="preserve"> </w:t>
      </w:r>
      <w:r w:rsidRPr="00413067">
        <w:rPr>
          <w:rFonts w:eastAsia="Calibri"/>
          <w:sz w:val="28"/>
          <w:szCs w:val="28"/>
          <w:lang w:eastAsia="en-US"/>
        </w:rPr>
        <w:t>и поддержки деятельности ТОС в этой сфере на основе развития общественной инициативы и активности граждан</w:t>
      </w:r>
      <w:r w:rsidR="00B3128A" w:rsidRPr="00413067">
        <w:rPr>
          <w:rFonts w:eastAsia="Calibri"/>
          <w:sz w:val="28"/>
          <w:szCs w:val="28"/>
          <w:lang w:eastAsia="en-US"/>
        </w:rPr>
        <w:t>.</w:t>
      </w:r>
    </w:p>
    <w:p w:rsidR="00DC77FE" w:rsidRPr="00413067" w:rsidRDefault="00DC77FE" w:rsidP="00413067">
      <w:pPr>
        <w:numPr>
          <w:ilvl w:val="1"/>
          <w:numId w:val="23"/>
        </w:numPr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13067">
        <w:rPr>
          <w:sz w:val="28"/>
          <w:szCs w:val="28"/>
        </w:rPr>
        <w:t xml:space="preserve">Организатор Конкурса - </w:t>
      </w:r>
      <w:r w:rsidR="000D6C10">
        <w:rPr>
          <w:sz w:val="28"/>
          <w:szCs w:val="28"/>
        </w:rPr>
        <w:t>м</w:t>
      </w:r>
      <w:r w:rsidRPr="00413067">
        <w:rPr>
          <w:sz w:val="28"/>
          <w:szCs w:val="28"/>
        </w:rPr>
        <w:t xml:space="preserve">естная общественная организация по поддержке социальных инициатив «Ресурсный центр «Развитие» поддержки и развития общественных инициатив Краснозерского района Новосибирской области», </w:t>
      </w:r>
      <w:r w:rsidRPr="00413067">
        <w:rPr>
          <w:color w:val="000000"/>
          <w:sz w:val="28"/>
          <w:szCs w:val="28"/>
        </w:rPr>
        <w:t>совместно с администрацией Краснозерского района Новосибирской области</w:t>
      </w:r>
      <w:r w:rsidRPr="00413067">
        <w:rPr>
          <w:sz w:val="28"/>
          <w:szCs w:val="28"/>
        </w:rPr>
        <w:t>.</w:t>
      </w:r>
    </w:p>
    <w:p w:rsidR="00DC77FE" w:rsidRDefault="00DC77FE" w:rsidP="00413067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C77FE" w:rsidRDefault="00DC77FE" w:rsidP="00413067">
      <w:pPr>
        <w:numPr>
          <w:ilvl w:val="0"/>
          <w:numId w:val="23"/>
        </w:numPr>
        <w:ind w:left="0" w:firstLine="709"/>
        <w:jc w:val="center"/>
        <w:rPr>
          <w:b/>
          <w:sz w:val="28"/>
          <w:szCs w:val="28"/>
        </w:rPr>
      </w:pPr>
      <w:r w:rsidRPr="0044366A">
        <w:rPr>
          <w:b/>
          <w:sz w:val="28"/>
          <w:szCs w:val="28"/>
        </w:rPr>
        <w:t>Основные понятия, применяемые в настоящем положении</w:t>
      </w:r>
    </w:p>
    <w:p w:rsidR="00413067" w:rsidRDefault="001800CB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 w:rsidRPr="0044366A">
        <w:rPr>
          <w:rFonts w:eastAsia="Calibri"/>
          <w:sz w:val="28"/>
          <w:szCs w:val="28"/>
          <w:lang w:eastAsia="en-US"/>
        </w:rPr>
        <w:t>Грант –</w:t>
      </w:r>
      <w:r>
        <w:rPr>
          <w:rFonts w:eastAsia="Calibri"/>
          <w:sz w:val="28"/>
          <w:szCs w:val="28"/>
          <w:lang w:eastAsia="en-US"/>
        </w:rPr>
        <w:t xml:space="preserve"> субсидия Министерства региональной политики Новосибирской области, </w:t>
      </w:r>
      <w:r w:rsidRPr="0044366A">
        <w:rPr>
          <w:rFonts w:eastAsia="Calibri"/>
          <w:sz w:val="28"/>
          <w:szCs w:val="28"/>
          <w:lang w:eastAsia="en-US"/>
        </w:rPr>
        <w:t xml:space="preserve"> средства бюджета </w:t>
      </w:r>
      <w:r>
        <w:rPr>
          <w:rFonts w:eastAsia="Calibri"/>
          <w:sz w:val="28"/>
          <w:szCs w:val="28"/>
          <w:lang w:eastAsia="en-US"/>
        </w:rPr>
        <w:t xml:space="preserve">Краснозерского района Новосибирской области, </w:t>
      </w:r>
      <w:r w:rsidRPr="0044366A">
        <w:rPr>
          <w:rFonts w:eastAsia="Calibri"/>
          <w:sz w:val="28"/>
          <w:szCs w:val="28"/>
          <w:lang w:eastAsia="en-US"/>
        </w:rPr>
        <w:t xml:space="preserve">предоставляемые </w:t>
      </w:r>
      <w:r>
        <w:rPr>
          <w:rFonts w:eastAsia="Calibri"/>
          <w:sz w:val="28"/>
          <w:szCs w:val="28"/>
          <w:lang w:eastAsia="en-US"/>
        </w:rPr>
        <w:t>грант</w:t>
      </w:r>
      <w:r w:rsidRPr="0044366A">
        <w:rPr>
          <w:rFonts w:eastAsia="Calibri"/>
          <w:sz w:val="28"/>
          <w:szCs w:val="28"/>
          <w:lang w:eastAsia="en-US"/>
        </w:rPr>
        <w:t xml:space="preserve">получателю на безвозмездной безвозвратной основе по итогам </w:t>
      </w:r>
      <w:r>
        <w:rPr>
          <w:rFonts w:eastAsia="Calibri"/>
          <w:sz w:val="28"/>
          <w:szCs w:val="28"/>
          <w:lang w:eastAsia="en-US"/>
        </w:rPr>
        <w:t>К</w:t>
      </w:r>
      <w:r w:rsidRPr="0044366A">
        <w:rPr>
          <w:rFonts w:eastAsia="Calibri"/>
          <w:sz w:val="28"/>
          <w:szCs w:val="28"/>
          <w:lang w:eastAsia="en-US"/>
        </w:rPr>
        <w:t>онкурса.</w:t>
      </w:r>
    </w:p>
    <w:p w:rsidR="00413067" w:rsidRDefault="001800CB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>Соискатели гранта – территориальные общественные самоуправления (далее – ТОС), отвечающие требованиям, установленным настоящим положением, подавшие заявки на участие в Конкурсе.</w:t>
      </w:r>
    </w:p>
    <w:p w:rsidR="00413067" w:rsidRDefault="001800CB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>Грантополучатель – соискатель гранта, признанный победителем Конкурса.</w:t>
      </w:r>
    </w:p>
    <w:p w:rsidR="00413067" w:rsidRDefault="001800CB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 xml:space="preserve">Грантодатель – </w:t>
      </w:r>
      <w:r w:rsidRPr="00413067">
        <w:rPr>
          <w:sz w:val="28"/>
          <w:szCs w:val="28"/>
        </w:rPr>
        <w:t>Местная общественная организация по поддержке социальных инициатив «Ресурсный центр «Развитие» поддержки и развития общественных инициатив Краснозерского района Новосибирской области».</w:t>
      </w:r>
    </w:p>
    <w:p w:rsidR="001800CB" w:rsidRPr="00413067" w:rsidRDefault="001800CB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>С</w:t>
      </w:r>
      <w:r w:rsidRPr="00413067">
        <w:rPr>
          <w:spacing w:val="2"/>
          <w:sz w:val="28"/>
          <w:szCs w:val="28"/>
        </w:rPr>
        <w:t xml:space="preserve">оциально значимый проект (далее - проект) - комплекс мероприятий, разработанный ТОС, направленный на достижение конкретной цели в сфере социального, экономического, культурного и иного развития </w:t>
      </w:r>
      <w:r w:rsidRPr="00413067">
        <w:rPr>
          <w:spacing w:val="2"/>
          <w:sz w:val="28"/>
          <w:szCs w:val="28"/>
        </w:rPr>
        <w:lastRenderedPageBreak/>
        <w:t>территории, на которой осуществляется территориальное</w:t>
      </w:r>
      <w:r w:rsidR="002D55B9">
        <w:rPr>
          <w:spacing w:val="2"/>
          <w:sz w:val="28"/>
          <w:szCs w:val="28"/>
        </w:rPr>
        <w:t xml:space="preserve"> </w:t>
      </w:r>
      <w:r w:rsidRPr="00413067">
        <w:rPr>
          <w:spacing w:val="2"/>
          <w:sz w:val="28"/>
          <w:szCs w:val="28"/>
        </w:rPr>
        <w:t xml:space="preserve">общественное самоуправление, </w:t>
      </w:r>
      <w:r w:rsidR="002D55B9">
        <w:rPr>
          <w:spacing w:val="2"/>
          <w:sz w:val="28"/>
          <w:szCs w:val="28"/>
        </w:rPr>
        <w:t xml:space="preserve"> </w:t>
      </w:r>
      <w:r w:rsidRPr="00413067">
        <w:rPr>
          <w:spacing w:val="2"/>
          <w:sz w:val="28"/>
          <w:szCs w:val="28"/>
        </w:rPr>
        <w:t xml:space="preserve">на улучшение качества жизни населения  </w:t>
      </w:r>
      <w:r w:rsidRPr="00413067">
        <w:rPr>
          <w:rFonts w:eastAsia="Calibri"/>
          <w:sz w:val="28"/>
          <w:szCs w:val="28"/>
          <w:lang w:eastAsia="en-US"/>
        </w:rPr>
        <w:t>в соответствии с направлениями конкурса проектов, определенными пунктом 4 настоящего Положения.</w:t>
      </w:r>
    </w:p>
    <w:p w:rsidR="007E5A99" w:rsidRDefault="007E5A99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9644E" w:rsidRDefault="00F9644E" w:rsidP="00413067">
      <w:pPr>
        <w:numPr>
          <w:ilvl w:val="0"/>
          <w:numId w:val="23"/>
        </w:numPr>
        <w:ind w:left="0"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F9644E">
        <w:rPr>
          <w:rFonts w:eastAsia="Calibri"/>
          <w:b/>
          <w:sz w:val="28"/>
          <w:szCs w:val="28"/>
          <w:lang w:eastAsia="en-US"/>
        </w:rPr>
        <w:t>Цели и задачи Конкурса</w:t>
      </w:r>
    </w:p>
    <w:p w:rsidR="00413067" w:rsidRDefault="00171C30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проведения </w:t>
      </w:r>
      <w:r w:rsidR="001800CB">
        <w:rPr>
          <w:sz w:val="28"/>
          <w:szCs w:val="28"/>
        </w:rPr>
        <w:t>К</w:t>
      </w:r>
      <w:r w:rsidRPr="005E1D4B">
        <w:rPr>
          <w:sz w:val="28"/>
          <w:szCs w:val="28"/>
        </w:rPr>
        <w:t xml:space="preserve">онкурса </w:t>
      </w:r>
      <w:r>
        <w:rPr>
          <w:sz w:val="28"/>
          <w:szCs w:val="28"/>
        </w:rPr>
        <w:t xml:space="preserve">является </w:t>
      </w:r>
      <w:r w:rsidR="00BC2B33" w:rsidRPr="000072F3">
        <w:rPr>
          <w:sz w:val="28"/>
          <w:szCs w:val="28"/>
        </w:rPr>
        <w:t>популяризация</w:t>
      </w:r>
      <w:r w:rsidR="00BC2B33">
        <w:rPr>
          <w:sz w:val="28"/>
          <w:szCs w:val="28"/>
        </w:rPr>
        <w:t xml:space="preserve"> ТОС</w:t>
      </w:r>
      <w:r w:rsidR="00BC2B33" w:rsidRPr="000072F3">
        <w:rPr>
          <w:sz w:val="28"/>
          <w:szCs w:val="28"/>
        </w:rPr>
        <w:t>, повышение активности ТОС в реализации социально значимых проектов направленных на развитие</w:t>
      </w:r>
      <w:r w:rsidR="00BC2B33">
        <w:rPr>
          <w:sz w:val="28"/>
          <w:szCs w:val="28"/>
        </w:rPr>
        <w:t xml:space="preserve"> своих территорий</w:t>
      </w:r>
      <w:r w:rsidR="00BC2B33" w:rsidRPr="000072F3">
        <w:rPr>
          <w:sz w:val="28"/>
          <w:szCs w:val="28"/>
        </w:rPr>
        <w:t>,</w:t>
      </w:r>
      <w:r w:rsidR="00BC2B33">
        <w:rPr>
          <w:sz w:val="28"/>
          <w:szCs w:val="28"/>
        </w:rPr>
        <w:t xml:space="preserve"> поощрение инициатив населения и стимулирование инициативы граждан по созданию и активизации деятельности,  выявление ТОС, добившихся наилучших результатов в самоорганизации граждан </w:t>
      </w:r>
      <w:r w:rsidR="00BC2B33">
        <w:rPr>
          <w:rFonts w:eastAsia="Calibri"/>
          <w:sz w:val="28"/>
          <w:szCs w:val="28"/>
          <w:lang w:eastAsia="en-US"/>
        </w:rPr>
        <w:t>на территории Краснозерского района Новосибирской области</w:t>
      </w:r>
      <w:r w:rsidR="00BC2B33">
        <w:rPr>
          <w:sz w:val="28"/>
          <w:szCs w:val="28"/>
        </w:rPr>
        <w:t>.</w:t>
      </w:r>
    </w:p>
    <w:p w:rsidR="00171C30" w:rsidRPr="00413067" w:rsidRDefault="00171C30" w:rsidP="00413067">
      <w:pPr>
        <w:numPr>
          <w:ilvl w:val="1"/>
          <w:numId w:val="23"/>
        </w:numPr>
        <w:ind w:left="0" w:firstLine="709"/>
        <w:jc w:val="both"/>
        <w:rPr>
          <w:sz w:val="28"/>
          <w:szCs w:val="28"/>
        </w:rPr>
      </w:pPr>
      <w:r w:rsidRPr="00413067">
        <w:rPr>
          <w:sz w:val="28"/>
          <w:szCs w:val="28"/>
        </w:rPr>
        <w:t>Задачами конкурса являются:</w:t>
      </w:r>
    </w:p>
    <w:p w:rsidR="00171C30" w:rsidRDefault="00171C30" w:rsidP="00413067">
      <w:pPr>
        <w:numPr>
          <w:ilvl w:val="0"/>
          <w:numId w:val="28"/>
        </w:numPr>
        <w:tabs>
          <w:tab w:val="left" w:pos="127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повышение эффективности работы ТОС;</w:t>
      </w:r>
    </w:p>
    <w:p w:rsidR="00171C30" w:rsidRDefault="00BC2B33" w:rsidP="00413067">
      <w:pPr>
        <w:numPr>
          <w:ilvl w:val="0"/>
          <w:numId w:val="28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поощрение инициатив населения и стимулирование инициативы путем </w:t>
      </w:r>
      <w:r w:rsidR="00171C30">
        <w:rPr>
          <w:sz w:val="28"/>
          <w:szCs w:val="28"/>
        </w:rPr>
        <w:t>определени</w:t>
      </w:r>
      <w:r>
        <w:rPr>
          <w:sz w:val="28"/>
          <w:szCs w:val="28"/>
        </w:rPr>
        <w:t>я</w:t>
      </w:r>
      <w:r w:rsidR="00171C30">
        <w:rPr>
          <w:sz w:val="28"/>
          <w:szCs w:val="28"/>
        </w:rPr>
        <w:t xml:space="preserve"> лучших </w:t>
      </w:r>
      <w:r w:rsidR="00432D4B">
        <w:rPr>
          <w:sz w:val="28"/>
          <w:szCs w:val="28"/>
        </w:rPr>
        <w:t xml:space="preserve">практик </w:t>
      </w:r>
      <w:r w:rsidR="00171C30">
        <w:rPr>
          <w:sz w:val="28"/>
          <w:szCs w:val="28"/>
        </w:rPr>
        <w:t>ТОС на территории</w:t>
      </w:r>
      <w:r w:rsidR="00171C30">
        <w:rPr>
          <w:rFonts w:eastAsia="Calibri"/>
          <w:sz w:val="28"/>
          <w:szCs w:val="28"/>
          <w:lang w:eastAsia="en-US"/>
        </w:rPr>
        <w:t xml:space="preserve"> Краснозерского района Новосибирской области</w:t>
      </w:r>
      <w:r w:rsidR="00171C30">
        <w:rPr>
          <w:sz w:val="28"/>
          <w:szCs w:val="28"/>
        </w:rPr>
        <w:t>;</w:t>
      </w:r>
    </w:p>
    <w:p w:rsidR="00171C30" w:rsidRDefault="00171C30" w:rsidP="00413067">
      <w:pPr>
        <w:numPr>
          <w:ilvl w:val="0"/>
          <w:numId w:val="28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и реализация инициатив населения </w:t>
      </w:r>
      <w:r>
        <w:rPr>
          <w:rFonts w:eastAsia="Calibri"/>
          <w:sz w:val="28"/>
          <w:szCs w:val="28"/>
          <w:lang w:eastAsia="en-US"/>
        </w:rPr>
        <w:t>Краснозерского района Новосибирской области</w:t>
      </w:r>
      <w:r>
        <w:rPr>
          <w:sz w:val="28"/>
          <w:szCs w:val="28"/>
        </w:rPr>
        <w:t xml:space="preserve">; </w:t>
      </w:r>
    </w:p>
    <w:p w:rsidR="00171C30" w:rsidRDefault="00171C30" w:rsidP="00413067">
      <w:pPr>
        <w:numPr>
          <w:ilvl w:val="0"/>
          <w:numId w:val="28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выявление и распространение положительного опыта работы ТОС </w:t>
      </w:r>
      <w:r>
        <w:rPr>
          <w:rFonts w:eastAsia="Calibri"/>
          <w:sz w:val="28"/>
          <w:szCs w:val="28"/>
          <w:lang w:eastAsia="en-US"/>
        </w:rPr>
        <w:t>Краснозерского района Новосибирской области</w:t>
      </w:r>
      <w:r>
        <w:rPr>
          <w:sz w:val="28"/>
          <w:szCs w:val="28"/>
        </w:rPr>
        <w:t>;</w:t>
      </w:r>
    </w:p>
    <w:p w:rsidR="00171C30" w:rsidRDefault="00171C30" w:rsidP="00413067">
      <w:pPr>
        <w:numPr>
          <w:ilvl w:val="0"/>
          <w:numId w:val="28"/>
        </w:numPr>
        <w:tabs>
          <w:tab w:val="left" w:pos="993"/>
        </w:tabs>
        <w:ind w:left="0" w:firstLine="709"/>
        <w:contextualSpacing/>
        <w:jc w:val="both"/>
        <w:rPr>
          <w:sz w:val="28"/>
          <w:szCs w:val="28"/>
        </w:rPr>
      </w:pPr>
      <w:r w:rsidRPr="002731D2">
        <w:rPr>
          <w:sz w:val="28"/>
          <w:szCs w:val="28"/>
        </w:rPr>
        <w:t xml:space="preserve">совершенствование механизма поддержки инициатив граждан </w:t>
      </w:r>
      <w:r>
        <w:rPr>
          <w:sz w:val="28"/>
          <w:szCs w:val="28"/>
        </w:rPr>
        <w:br/>
      </w:r>
      <w:r w:rsidRPr="002731D2">
        <w:rPr>
          <w:sz w:val="28"/>
          <w:szCs w:val="28"/>
        </w:rPr>
        <w:t xml:space="preserve">по вопросам местного значения </w:t>
      </w:r>
      <w:r>
        <w:rPr>
          <w:sz w:val="28"/>
          <w:szCs w:val="28"/>
        </w:rPr>
        <w:t>и поощрение участников ТОС.</w:t>
      </w:r>
    </w:p>
    <w:p w:rsidR="006D2169" w:rsidRDefault="006D2169" w:rsidP="00413067">
      <w:pPr>
        <w:shd w:val="clear" w:color="auto" w:fill="FFFFFF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</w:p>
    <w:p w:rsidR="001800CB" w:rsidRDefault="00D64550" w:rsidP="00413067">
      <w:pPr>
        <w:tabs>
          <w:tab w:val="left" w:pos="426"/>
        </w:tabs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171C30" w:rsidRPr="004B3824">
        <w:rPr>
          <w:b/>
          <w:sz w:val="28"/>
          <w:szCs w:val="28"/>
        </w:rPr>
        <w:t>.</w:t>
      </w:r>
      <w:r w:rsidR="0042021E">
        <w:rPr>
          <w:b/>
          <w:sz w:val="28"/>
          <w:szCs w:val="28"/>
        </w:rPr>
        <w:t xml:space="preserve"> </w:t>
      </w:r>
      <w:r w:rsidR="00171C30" w:rsidRPr="004B3824">
        <w:rPr>
          <w:b/>
          <w:sz w:val="28"/>
          <w:szCs w:val="28"/>
        </w:rPr>
        <w:t xml:space="preserve"> </w:t>
      </w:r>
      <w:r w:rsidR="00CA6D5F">
        <w:rPr>
          <w:b/>
          <w:sz w:val="28"/>
          <w:szCs w:val="28"/>
        </w:rPr>
        <w:t>У</w:t>
      </w:r>
      <w:r w:rsidR="0042021E">
        <w:rPr>
          <w:b/>
          <w:sz w:val="28"/>
          <w:szCs w:val="28"/>
        </w:rPr>
        <w:t>словия</w:t>
      </w:r>
      <w:r w:rsidR="00171C30" w:rsidRPr="004B3824">
        <w:rPr>
          <w:b/>
          <w:sz w:val="28"/>
          <w:szCs w:val="28"/>
        </w:rPr>
        <w:t xml:space="preserve"> проведения конкурса</w:t>
      </w:r>
    </w:p>
    <w:p w:rsidR="001800CB" w:rsidRPr="00A40ACB" w:rsidRDefault="001800CB" w:rsidP="00A40ACB">
      <w:pPr>
        <w:pStyle w:val="af1"/>
        <w:numPr>
          <w:ilvl w:val="1"/>
          <w:numId w:val="31"/>
        </w:numPr>
        <w:tabs>
          <w:tab w:val="left" w:pos="426"/>
        </w:tabs>
        <w:jc w:val="both"/>
        <w:rPr>
          <w:spacing w:val="2"/>
          <w:sz w:val="28"/>
          <w:szCs w:val="28"/>
        </w:rPr>
      </w:pPr>
      <w:r w:rsidRPr="00A40ACB">
        <w:rPr>
          <w:spacing w:val="2"/>
          <w:sz w:val="28"/>
          <w:szCs w:val="28"/>
        </w:rPr>
        <w:t>Для организации и проведения конкурса Организатор конкурса:</w:t>
      </w:r>
    </w:p>
    <w:p w:rsidR="001800CB" w:rsidRPr="003C442D" w:rsidRDefault="001800CB" w:rsidP="00413067">
      <w:pPr>
        <w:tabs>
          <w:tab w:val="left" w:pos="426"/>
        </w:tabs>
        <w:ind w:firstLine="709"/>
        <w:contextualSpacing/>
        <w:jc w:val="both"/>
        <w:rPr>
          <w:b/>
          <w:sz w:val="28"/>
          <w:szCs w:val="28"/>
        </w:rPr>
      </w:pPr>
      <w:r w:rsidRPr="003C442D">
        <w:rPr>
          <w:spacing w:val="2"/>
          <w:sz w:val="28"/>
          <w:szCs w:val="28"/>
        </w:rPr>
        <w:t>- принимает решение о проведении конкурса;</w:t>
      </w:r>
    </w:p>
    <w:p w:rsidR="001800CB" w:rsidRDefault="001800CB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-</w:t>
      </w:r>
      <w:r w:rsidRPr="00B60EED">
        <w:rPr>
          <w:spacing w:val="2"/>
          <w:sz w:val="28"/>
          <w:szCs w:val="28"/>
        </w:rPr>
        <w:t xml:space="preserve">готовит проект </w:t>
      </w:r>
      <w:r>
        <w:rPr>
          <w:spacing w:val="2"/>
          <w:sz w:val="28"/>
          <w:szCs w:val="28"/>
        </w:rPr>
        <w:t>постановления а</w:t>
      </w:r>
      <w:r w:rsidRPr="00B60EED">
        <w:rPr>
          <w:spacing w:val="2"/>
          <w:sz w:val="28"/>
          <w:szCs w:val="28"/>
        </w:rPr>
        <w:t xml:space="preserve">дминистрации Краснозерского района Новосибирской области о проведении конкурса, в котором устанавливаются сроки его проведения, сроки приема заявок на участие </w:t>
      </w:r>
      <w:r>
        <w:rPr>
          <w:spacing w:val="2"/>
          <w:sz w:val="28"/>
          <w:szCs w:val="28"/>
        </w:rPr>
        <w:t xml:space="preserve">в конкурсе и предельный объем </w:t>
      </w:r>
      <w:r w:rsidRPr="00B60EED">
        <w:rPr>
          <w:spacing w:val="2"/>
          <w:sz w:val="28"/>
          <w:szCs w:val="28"/>
        </w:rPr>
        <w:t>финансирования проектов;</w:t>
      </w:r>
      <w:r>
        <w:rPr>
          <w:spacing w:val="2"/>
          <w:sz w:val="28"/>
          <w:szCs w:val="28"/>
        </w:rPr>
        <w:t xml:space="preserve"> </w:t>
      </w:r>
    </w:p>
    <w:p w:rsidR="001800CB" w:rsidRPr="00413067" w:rsidRDefault="001800CB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-</w:t>
      </w:r>
      <w:r w:rsidRPr="00B60EED">
        <w:rPr>
          <w:spacing w:val="2"/>
          <w:sz w:val="28"/>
          <w:szCs w:val="28"/>
        </w:rPr>
        <w:t xml:space="preserve">осуществляет прием и регистрацию </w:t>
      </w:r>
      <w:r>
        <w:rPr>
          <w:spacing w:val="2"/>
          <w:sz w:val="28"/>
          <w:szCs w:val="28"/>
        </w:rPr>
        <w:t>заявок на участие в конкурсе;</w:t>
      </w:r>
      <w:proofErr w:type="gramStart"/>
      <w:r>
        <w:rPr>
          <w:spacing w:val="2"/>
          <w:sz w:val="28"/>
          <w:szCs w:val="28"/>
        </w:rPr>
        <w:br/>
        <w:t>-</w:t>
      </w:r>
      <w:proofErr w:type="gramEnd"/>
      <w:r w:rsidRPr="00B60EED">
        <w:rPr>
          <w:spacing w:val="2"/>
          <w:sz w:val="28"/>
          <w:szCs w:val="28"/>
        </w:rPr>
        <w:t>осуществляет проверку соответствия</w:t>
      </w:r>
      <w:r>
        <w:rPr>
          <w:spacing w:val="2"/>
          <w:sz w:val="28"/>
          <w:szCs w:val="28"/>
        </w:rPr>
        <w:t>,</w:t>
      </w:r>
      <w:r w:rsidRPr="00B60EED">
        <w:rPr>
          <w:spacing w:val="2"/>
          <w:sz w:val="28"/>
          <w:szCs w:val="28"/>
        </w:rPr>
        <w:t xml:space="preserve"> представленных в сос</w:t>
      </w:r>
      <w:r w:rsidRPr="00413067">
        <w:rPr>
          <w:spacing w:val="2"/>
          <w:sz w:val="28"/>
          <w:szCs w:val="28"/>
        </w:rPr>
        <w:t xml:space="preserve">таве заявки на участие в конкурсе, документов перечню, определенному пунктами </w:t>
      </w:r>
      <w:r w:rsidR="00A83CBF" w:rsidRPr="00413067">
        <w:rPr>
          <w:spacing w:val="2"/>
          <w:sz w:val="28"/>
          <w:szCs w:val="28"/>
        </w:rPr>
        <w:t>7</w:t>
      </w:r>
      <w:r w:rsidRPr="00413067">
        <w:rPr>
          <w:spacing w:val="2"/>
          <w:sz w:val="28"/>
          <w:szCs w:val="28"/>
        </w:rPr>
        <w:t xml:space="preserve">.1 , </w:t>
      </w:r>
      <w:r w:rsidR="00A83CBF" w:rsidRPr="00413067">
        <w:rPr>
          <w:spacing w:val="2"/>
          <w:sz w:val="28"/>
          <w:szCs w:val="28"/>
        </w:rPr>
        <w:t>7</w:t>
      </w:r>
      <w:r w:rsidRPr="00413067">
        <w:rPr>
          <w:spacing w:val="2"/>
          <w:sz w:val="28"/>
          <w:szCs w:val="28"/>
        </w:rPr>
        <w:t>.2 настоящего Положения;</w:t>
      </w:r>
    </w:p>
    <w:p w:rsidR="00A40ACB" w:rsidRDefault="001800CB" w:rsidP="00A40ACB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413067">
        <w:rPr>
          <w:spacing w:val="2"/>
          <w:sz w:val="28"/>
          <w:szCs w:val="28"/>
        </w:rPr>
        <w:t xml:space="preserve">-выносит на рассмотрение конкурсной комиссии </w:t>
      </w:r>
      <w:r w:rsidR="002D55B9" w:rsidRPr="00413067">
        <w:rPr>
          <w:spacing w:val="2"/>
          <w:sz w:val="28"/>
          <w:szCs w:val="28"/>
        </w:rPr>
        <w:t>заявки,</w:t>
      </w:r>
      <w:r w:rsidRPr="00413067">
        <w:rPr>
          <w:spacing w:val="2"/>
          <w:sz w:val="28"/>
          <w:szCs w:val="28"/>
        </w:rPr>
        <w:t xml:space="preserve"> на участие в конкурсе, соответствующие пунктам </w:t>
      </w:r>
      <w:r w:rsidR="00A83CBF" w:rsidRPr="00413067">
        <w:rPr>
          <w:spacing w:val="2"/>
          <w:sz w:val="28"/>
          <w:szCs w:val="28"/>
        </w:rPr>
        <w:t>7</w:t>
      </w:r>
      <w:r w:rsidRPr="00413067">
        <w:rPr>
          <w:spacing w:val="2"/>
          <w:sz w:val="28"/>
          <w:szCs w:val="28"/>
        </w:rPr>
        <w:t xml:space="preserve">.1 , </w:t>
      </w:r>
      <w:r w:rsidR="00A83CBF" w:rsidRPr="00413067">
        <w:rPr>
          <w:spacing w:val="2"/>
          <w:sz w:val="28"/>
          <w:szCs w:val="28"/>
        </w:rPr>
        <w:t>7</w:t>
      </w:r>
      <w:r w:rsidRPr="00413067">
        <w:rPr>
          <w:spacing w:val="2"/>
          <w:sz w:val="28"/>
          <w:szCs w:val="28"/>
        </w:rPr>
        <w:t>.2 настоящего Положения.</w:t>
      </w:r>
    </w:p>
    <w:p w:rsidR="00BC2B33" w:rsidRPr="00A40ACB" w:rsidRDefault="00A40ACB" w:rsidP="00A40ACB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4.2. </w:t>
      </w:r>
      <w:r w:rsidR="00BC2B33" w:rsidRPr="000072F3">
        <w:rPr>
          <w:sz w:val="28"/>
          <w:szCs w:val="28"/>
        </w:rPr>
        <w:t xml:space="preserve">В Конкурсе могут принимать участие ТОС, </w:t>
      </w:r>
      <w:proofErr w:type="gramStart"/>
      <w:r w:rsidR="00BC2B33" w:rsidRPr="000072F3">
        <w:rPr>
          <w:sz w:val="28"/>
          <w:szCs w:val="28"/>
        </w:rPr>
        <w:t>отвечающие</w:t>
      </w:r>
      <w:proofErr w:type="gramEnd"/>
      <w:r w:rsidR="00BC2B33" w:rsidRPr="000072F3">
        <w:rPr>
          <w:sz w:val="28"/>
          <w:szCs w:val="28"/>
        </w:rPr>
        <w:t xml:space="preserve"> следующим требованиям: </w:t>
      </w:r>
    </w:p>
    <w:p w:rsidR="00BC2B33" w:rsidRPr="000072F3" w:rsidRDefault="00BC2B33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должны быть созданы в соответствии с Федеральным законом от </w:t>
      </w:r>
      <w:r w:rsidR="001800CB">
        <w:rPr>
          <w:sz w:val="28"/>
          <w:szCs w:val="28"/>
        </w:rPr>
        <w:t>0</w:t>
      </w:r>
      <w:r w:rsidRPr="000072F3">
        <w:rPr>
          <w:sz w:val="28"/>
          <w:szCs w:val="28"/>
        </w:rPr>
        <w:t xml:space="preserve">6.10.2003 №131-ФЗ «Об общих принципах организации местного самоуправления в Российской Федерации», Уставом муниципального образования </w:t>
      </w:r>
      <w:r w:rsidR="0095320F" w:rsidRPr="000072F3">
        <w:rPr>
          <w:sz w:val="28"/>
          <w:szCs w:val="28"/>
        </w:rPr>
        <w:t>поселения,</w:t>
      </w:r>
      <w:r w:rsidRPr="000072F3">
        <w:rPr>
          <w:sz w:val="28"/>
          <w:szCs w:val="28"/>
        </w:rPr>
        <w:t xml:space="preserve"> на территории которого </w:t>
      </w:r>
      <w:r w:rsidR="00E269D4">
        <w:rPr>
          <w:sz w:val="28"/>
          <w:szCs w:val="28"/>
        </w:rPr>
        <w:t xml:space="preserve">был </w:t>
      </w:r>
      <w:r w:rsidRPr="000072F3">
        <w:rPr>
          <w:sz w:val="28"/>
          <w:szCs w:val="28"/>
        </w:rPr>
        <w:t>создан ТОС, Положением о территориальном общественном самоуправлении в соответствующем муниципальном образовании;</w:t>
      </w:r>
    </w:p>
    <w:p w:rsidR="00BC2B33" w:rsidRPr="000072F3" w:rsidRDefault="00BC2B33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самостоятельно осуществлять на соответствующей территории общественно-полезную деятельность, которая по своему содержанию и </w:t>
      </w:r>
      <w:r w:rsidRPr="000072F3">
        <w:rPr>
          <w:sz w:val="28"/>
          <w:szCs w:val="28"/>
        </w:rPr>
        <w:lastRenderedPageBreak/>
        <w:t>результатам соответствует приоритетным направлениям предоставления муниципального гранта;</w:t>
      </w:r>
    </w:p>
    <w:p w:rsidR="00BC2B33" w:rsidRPr="000072F3" w:rsidRDefault="00BC2B33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быть зарегистрированными и приступить к деятельности </w:t>
      </w:r>
      <w:r w:rsidRPr="0095320F">
        <w:rPr>
          <w:sz w:val="28"/>
          <w:szCs w:val="28"/>
        </w:rPr>
        <w:t xml:space="preserve">не позднее </w:t>
      </w:r>
      <w:r w:rsidR="002D55B9">
        <w:rPr>
          <w:sz w:val="28"/>
          <w:szCs w:val="28"/>
        </w:rPr>
        <w:t>2017</w:t>
      </w:r>
      <w:r w:rsidRPr="0095320F">
        <w:rPr>
          <w:sz w:val="28"/>
          <w:szCs w:val="28"/>
        </w:rPr>
        <w:t xml:space="preserve"> года.</w:t>
      </w:r>
      <w:r w:rsidRPr="000072F3">
        <w:rPr>
          <w:sz w:val="28"/>
          <w:szCs w:val="28"/>
        </w:rPr>
        <w:t xml:space="preserve">   </w:t>
      </w:r>
    </w:p>
    <w:p w:rsidR="0095320F" w:rsidRDefault="0095320F" w:rsidP="00A40ACB">
      <w:pPr>
        <w:pStyle w:val="af1"/>
        <w:numPr>
          <w:ilvl w:val="0"/>
          <w:numId w:val="31"/>
        </w:numPr>
        <w:rPr>
          <w:b/>
          <w:sz w:val="28"/>
          <w:szCs w:val="28"/>
        </w:rPr>
      </w:pPr>
      <w:r w:rsidRPr="00A40ACB">
        <w:rPr>
          <w:b/>
          <w:sz w:val="28"/>
          <w:szCs w:val="28"/>
        </w:rPr>
        <w:t>Виды инициатив, вкл</w:t>
      </w:r>
      <w:r w:rsidR="00CA6D5F" w:rsidRPr="00A40ACB">
        <w:rPr>
          <w:b/>
          <w:sz w:val="28"/>
          <w:szCs w:val="28"/>
        </w:rPr>
        <w:t>юченных в номинации Конкурса</w:t>
      </w:r>
    </w:p>
    <w:p w:rsidR="00A35358" w:rsidRPr="00A40ACB" w:rsidRDefault="00A35358" w:rsidP="00A35358">
      <w:pPr>
        <w:pStyle w:val="af1"/>
        <w:ind w:left="450"/>
        <w:rPr>
          <w:b/>
          <w:sz w:val="28"/>
          <w:szCs w:val="28"/>
        </w:rPr>
      </w:pPr>
    </w:p>
    <w:p w:rsidR="0095320F" w:rsidRPr="000072F3" w:rsidRDefault="0095320F" w:rsidP="00A35358">
      <w:pPr>
        <w:jc w:val="both"/>
        <w:rPr>
          <w:sz w:val="28"/>
          <w:szCs w:val="28"/>
        </w:rPr>
      </w:pPr>
      <w:r w:rsidRPr="00A35358">
        <w:rPr>
          <w:b/>
          <w:sz w:val="28"/>
          <w:szCs w:val="28"/>
        </w:rPr>
        <w:t xml:space="preserve"> </w:t>
      </w:r>
      <w:r w:rsidRPr="00A35358">
        <w:rPr>
          <w:b/>
          <w:i/>
          <w:sz w:val="28"/>
          <w:szCs w:val="28"/>
        </w:rPr>
        <w:t>«Сохранение природы, озеленение и благоустройство территории».</w:t>
      </w:r>
      <w:r w:rsidR="00801591" w:rsidRPr="00A35358">
        <w:rPr>
          <w:b/>
          <w:sz w:val="28"/>
          <w:szCs w:val="28"/>
        </w:rPr>
        <w:t xml:space="preserve"> </w:t>
      </w:r>
      <w:r w:rsidRPr="000072F3">
        <w:rPr>
          <w:sz w:val="28"/>
          <w:szCs w:val="28"/>
        </w:rPr>
        <w:t xml:space="preserve">Данная номинация предусматривает разработку проектов по сохранению природы, озеленению, благоустройству и эстетическому оформлению территории ТОС: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>- очистка лесных массивов (парков, скверов и т.д.), водоемов, прибрежных зон;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>- приобретение противопожарного оборудования и инвентаря;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>-  благоустройство лесных зон и мест отдыха у воды;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разбивка цветников, посадка деревьев и кустарников во дворах многоэтажных домов и малоэтажной застройки;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приобретение оборудования, инвентаря и элементов благоустройства территории;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благоустройство улиц, дворовых территорий, покраска заборов, установка скамеек и т.п.;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>- постройка многофункциональных площадок для проведения различных мероприятий на территории ТОС</w:t>
      </w:r>
      <w:r w:rsidR="00A35358">
        <w:rPr>
          <w:sz w:val="28"/>
          <w:szCs w:val="28"/>
        </w:rPr>
        <w:t xml:space="preserve"> или поселения</w:t>
      </w:r>
      <w:r w:rsidRPr="000072F3">
        <w:rPr>
          <w:sz w:val="28"/>
          <w:szCs w:val="28"/>
        </w:rPr>
        <w:t xml:space="preserve">; </w:t>
      </w:r>
    </w:p>
    <w:p w:rsidR="0095320F" w:rsidRPr="000072F3" w:rsidRDefault="0095320F" w:rsidP="00413067">
      <w:pPr>
        <w:ind w:firstLine="709"/>
        <w:rPr>
          <w:sz w:val="28"/>
          <w:szCs w:val="28"/>
        </w:rPr>
      </w:pPr>
      <w:r w:rsidRPr="000072F3">
        <w:rPr>
          <w:sz w:val="28"/>
          <w:szCs w:val="28"/>
        </w:rPr>
        <w:t>- создание детских площадок на территории ТОС</w:t>
      </w:r>
      <w:r w:rsidR="00A35358">
        <w:rPr>
          <w:sz w:val="28"/>
          <w:szCs w:val="28"/>
        </w:rPr>
        <w:t xml:space="preserve"> или поселения</w:t>
      </w:r>
      <w:r w:rsidRPr="000072F3">
        <w:rPr>
          <w:sz w:val="28"/>
          <w:szCs w:val="28"/>
        </w:rPr>
        <w:t xml:space="preserve">. </w:t>
      </w:r>
    </w:p>
    <w:p w:rsidR="0095320F" w:rsidRPr="000072F3" w:rsidRDefault="0095320F" w:rsidP="00A35358">
      <w:pPr>
        <w:jc w:val="both"/>
        <w:rPr>
          <w:sz w:val="28"/>
          <w:szCs w:val="28"/>
        </w:rPr>
      </w:pPr>
      <w:r w:rsidRPr="00A35358">
        <w:rPr>
          <w:b/>
          <w:sz w:val="28"/>
          <w:szCs w:val="28"/>
        </w:rPr>
        <w:t xml:space="preserve"> </w:t>
      </w:r>
      <w:r w:rsidRPr="00A35358">
        <w:rPr>
          <w:b/>
          <w:i/>
          <w:sz w:val="28"/>
          <w:szCs w:val="28"/>
        </w:rPr>
        <w:t>«Пропаганда здорового образа жизни, развитие физкультуры и спорта».</w:t>
      </w:r>
      <w:r w:rsidRPr="004D762D">
        <w:rPr>
          <w:i/>
          <w:sz w:val="28"/>
          <w:szCs w:val="28"/>
        </w:rPr>
        <w:t xml:space="preserve"> </w:t>
      </w:r>
      <w:r w:rsidRPr="000072F3">
        <w:rPr>
          <w:sz w:val="28"/>
          <w:szCs w:val="28"/>
        </w:rPr>
        <w:t xml:space="preserve">Данная номинация предусматривает разработку проектов по пропаганде здорового образа жизни, развитию физкультуры и спорта на </w:t>
      </w:r>
      <w:proofErr w:type="gramStart"/>
      <w:r w:rsidRPr="000072F3">
        <w:rPr>
          <w:sz w:val="28"/>
          <w:szCs w:val="28"/>
        </w:rPr>
        <w:t>территории</w:t>
      </w:r>
      <w:proofErr w:type="gramEnd"/>
      <w:r w:rsidRPr="000072F3">
        <w:rPr>
          <w:sz w:val="28"/>
          <w:szCs w:val="28"/>
        </w:rPr>
        <w:t xml:space="preserve"> </w:t>
      </w:r>
      <w:r w:rsidR="00E269D4">
        <w:rPr>
          <w:sz w:val="28"/>
          <w:szCs w:val="28"/>
        </w:rPr>
        <w:t xml:space="preserve">поселения которой осуществляет свою </w:t>
      </w:r>
      <w:r w:rsidRPr="000072F3">
        <w:rPr>
          <w:sz w:val="28"/>
          <w:szCs w:val="28"/>
        </w:rPr>
        <w:t xml:space="preserve">ТОС: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>- восстановление и ремонт спортивных площадок на территории ТОС</w:t>
      </w:r>
      <w:r w:rsidR="00A35358">
        <w:rPr>
          <w:sz w:val="28"/>
          <w:szCs w:val="28"/>
        </w:rPr>
        <w:t xml:space="preserve"> или поселения</w:t>
      </w:r>
      <w:r w:rsidRPr="000072F3">
        <w:rPr>
          <w:sz w:val="28"/>
          <w:szCs w:val="28"/>
        </w:rPr>
        <w:t>;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создание уголков здоровья; 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приобретение спортивной формы; </w:t>
      </w:r>
    </w:p>
    <w:p w:rsidR="0095320F" w:rsidRPr="000072F3" w:rsidRDefault="00801591" w:rsidP="00413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5320F" w:rsidRPr="000072F3">
        <w:rPr>
          <w:sz w:val="28"/>
          <w:szCs w:val="28"/>
        </w:rPr>
        <w:t>приобретение и установка спортивного и досугового оборудования, инвентаря (теннисных столов, турников т.п.) на территориях ТОС</w:t>
      </w:r>
      <w:r w:rsidR="00A35358">
        <w:rPr>
          <w:sz w:val="28"/>
          <w:szCs w:val="28"/>
        </w:rPr>
        <w:t xml:space="preserve"> или поселений</w:t>
      </w:r>
      <w:r w:rsidR="0095320F" w:rsidRPr="000072F3">
        <w:rPr>
          <w:sz w:val="28"/>
          <w:szCs w:val="28"/>
        </w:rPr>
        <w:t xml:space="preserve">. </w:t>
      </w:r>
    </w:p>
    <w:p w:rsidR="00A35358" w:rsidRDefault="0095320F" w:rsidP="00A35358">
      <w:pPr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 </w:t>
      </w:r>
      <w:r w:rsidRPr="00A35358">
        <w:rPr>
          <w:b/>
          <w:i/>
          <w:sz w:val="28"/>
          <w:szCs w:val="28"/>
        </w:rPr>
        <w:t>«Культура, воспитание подрастающего поколения».</w:t>
      </w:r>
      <w:r w:rsidRPr="000072F3">
        <w:rPr>
          <w:sz w:val="28"/>
          <w:szCs w:val="28"/>
        </w:rPr>
        <w:t xml:space="preserve"> </w:t>
      </w:r>
    </w:p>
    <w:p w:rsidR="0095320F" w:rsidRPr="000072F3" w:rsidRDefault="0095320F" w:rsidP="00A35358">
      <w:pPr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Данная номинация предусматривает разработку проектов, направленных на развитие и повышение уровня культуры, пропаганду наследия культуры среди подрастающего поколения, и включает в себя следующие направления: </w:t>
      </w:r>
    </w:p>
    <w:p w:rsidR="0095320F" w:rsidRPr="000072F3" w:rsidRDefault="0095320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- ремонт и оснащение  территорий </w:t>
      </w:r>
      <w:r w:rsidR="00A35358">
        <w:rPr>
          <w:sz w:val="28"/>
          <w:szCs w:val="28"/>
        </w:rPr>
        <w:t xml:space="preserve">для организации культурно-досуговых мероприятий </w:t>
      </w:r>
      <w:r w:rsidRPr="000072F3">
        <w:rPr>
          <w:sz w:val="28"/>
          <w:szCs w:val="28"/>
        </w:rPr>
        <w:t xml:space="preserve"> в границах ТОС</w:t>
      </w:r>
      <w:r w:rsidR="00A35358">
        <w:rPr>
          <w:sz w:val="28"/>
          <w:szCs w:val="28"/>
        </w:rPr>
        <w:t xml:space="preserve"> или поселения</w:t>
      </w:r>
      <w:r w:rsidRPr="000072F3">
        <w:rPr>
          <w:sz w:val="28"/>
          <w:szCs w:val="28"/>
        </w:rPr>
        <w:t xml:space="preserve">; </w:t>
      </w:r>
    </w:p>
    <w:p w:rsidR="0095320F" w:rsidRDefault="007A40E5" w:rsidP="00413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5320F" w:rsidRPr="000072F3">
        <w:rPr>
          <w:sz w:val="28"/>
          <w:szCs w:val="28"/>
        </w:rPr>
        <w:t>ремонт, восстановление, облагораживание территории памятного и культурного наследия</w:t>
      </w:r>
      <w:r w:rsidR="00A35358">
        <w:rPr>
          <w:sz w:val="28"/>
          <w:szCs w:val="28"/>
        </w:rPr>
        <w:t xml:space="preserve"> поселений</w:t>
      </w:r>
      <w:r w:rsidR="0095320F" w:rsidRPr="000072F3">
        <w:rPr>
          <w:sz w:val="28"/>
          <w:szCs w:val="28"/>
        </w:rPr>
        <w:t xml:space="preserve">. </w:t>
      </w:r>
    </w:p>
    <w:p w:rsidR="00924ACB" w:rsidRDefault="00924ACB" w:rsidP="00413067">
      <w:pPr>
        <w:pStyle w:val="ad"/>
        <w:shd w:val="clear" w:color="auto" w:fill="FFFFFF"/>
        <w:spacing w:before="0" w:beforeAutospacing="0" w:after="0" w:afterAutospacing="0"/>
        <w:ind w:firstLine="709"/>
        <w:contextualSpacing/>
        <w:jc w:val="center"/>
        <w:textAlignment w:val="baseline"/>
        <w:rPr>
          <w:b/>
          <w:sz w:val="28"/>
          <w:szCs w:val="28"/>
        </w:rPr>
      </w:pPr>
    </w:p>
    <w:p w:rsidR="0042021E" w:rsidRDefault="00CA6D5F" w:rsidP="00A40ACB">
      <w:pPr>
        <w:pStyle w:val="ad"/>
        <w:numPr>
          <w:ilvl w:val="0"/>
          <w:numId w:val="31"/>
        </w:numPr>
        <w:shd w:val="clear" w:color="auto" w:fill="FFFFFF"/>
        <w:spacing w:before="0" w:beforeAutospacing="0" w:after="0" w:afterAutospacing="0"/>
        <w:ind w:left="0" w:firstLine="709"/>
        <w:contextualSpacing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организации и проведения Конкурса </w:t>
      </w:r>
    </w:p>
    <w:p w:rsidR="00CA6D5F" w:rsidRDefault="00CA6D5F" w:rsidP="00413067">
      <w:pPr>
        <w:ind w:firstLine="709"/>
        <w:jc w:val="both"/>
        <w:rPr>
          <w:spacing w:val="2"/>
          <w:sz w:val="28"/>
          <w:szCs w:val="28"/>
        </w:rPr>
      </w:pPr>
      <w:r>
        <w:rPr>
          <w:sz w:val="28"/>
          <w:szCs w:val="28"/>
        </w:rPr>
        <w:t xml:space="preserve">6.1. Конкурс проводится администрацией Краснозерского района новосибирской области. </w:t>
      </w:r>
      <w:r>
        <w:rPr>
          <w:spacing w:val="2"/>
          <w:sz w:val="28"/>
          <w:szCs w:val="28"/>
        </w:rPr>
        <w:t xml:space="preserve"> </w:t>
      </w:r>
      <w:r w:rsidRPr="00B60EED">
        <w:rPr>
          <w:spacing w:val="2"/>
          <w:sz w:val="28"/>
          <w:szCs w:val="28"/>
        </w:rPr>
        <w:t xml:space="preserve"> </w:t>
      </w:r>
    </w:p>
    <w:p w:rsidR="00CA6D5F" w:rsidRPr="00780965" w:rsidRDefault="00CA6D5F" w:rsidP="004130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80965">
        <w:rPr>
          <w:sz w:val="28"/>
          <w:szCs w:val="28"/>
        </w:rPr>
        <w:t xml:space="preserve">.2. Конкурс проводится в два этапа: </w:t>
      </w:r>
    </w:p>
    <w:p w:rsidR="007A40E5" w:rsidRDefault="00CA6D5F" w:rsidP="004130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этап: </w:t>
      </w:r>
    </w:p>
    <w:p w:rsidR="00CA6D5F" w:rsidRPr="00780965" w:rsidRDefault="00CA6D5F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0965">
        <w:rPr>
          <w:sz w:val="28"/>
          <w:szCs w:val="28"/>
        </w:rPr>
        <w:t>приём заявок и конкурсных документов</w:t>
      </w:r>
    </w:p>
    <w:p w:rsidR="00CA6D5F" w:rsidRDefault="00CA6D5F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рассмотрение заявок ТОС,</w:t>
      </w:r>
      <w:r w:rsidRPr="00780965">
        <w:rPr>
          <w:sz w:val="28"/>
          <w:szCs w:val="28"/>
        </w:rPr>
        <w:t xml:space="preserve"> заседание конкурсной комиссии;</w:t>
      </w:r>
    </w:p>
    <w:p w:rsidR="00CA6D5F" w:rsidRPr="00780965" w:rsidRDefault="00CA6D5F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опубликование итогов конкурса на сайте администрации Краснозерского района Новосибирской области</w:t>
      </w:r>
    </w:p>
    <w:p w:rsidR="00CA6D5F" w:rsidRDefault="00CA6D5F" w:rsidP="0041306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780965">
        <w:rPr>
          <w:sz w:val="28"/>
          <w:szCs w:val="28"/>
        </w:rPr>
        <w:t>2</w:t>
      </w:r>
      <w:r>
        <w:rPr>
          <w:sz w:val="28"/>
          <w:szCs w:val="28"/>
        </w:rPr>
        <w:t xml:space="preserve"> этап: </w:t>
      </w:r>
      <w:r w:rsidRPr="00780965">
        <w:rPr>
          <w:sz w:val="28"/>
          <w:szCs w:val="28"/>
        </w:rPr>
        <w:t>реализация проектов ТОС</w:t>
      </w:r>
      <w:r w:rsidR="00BA6A84">
        <w:rPr>
          <w:sz w:val="28"/>
          <w:szCs w:val="28"/>
        </w:rPr>
        <w:t>, сбор отчетной документации о реализации проектов</w:t>
      </w:r>
      <w:r w:rsidRPr="00780965">
        <w:rPr>
          <w:sz w:val="28"/>
          <w:szCs w:val="28"/>
        </w:rPr>
        <w:t>.</w:t>
      </w:r>
    </w:p>
    <w:p w:rsidR="007A40E5" w:rsidRPr="00780965" w:rsidRDefault="007A40E5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24ACB" w:rsidRDefault="007A40E5" w:rsidP="00A40ACB">
      <w:pPr>
        <w:widowControl w:val="0"/>
        <w:numPr>
          <w:ilvl w:val="0"/>
          <w:numId w:val="31"/>
        </w:numPr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 w:rsidRPr="007A40E5">
        <w:rPr>
          <w:b/>
          <w:sz w:val="28"/>
          <w:szCs w:val="28"/>
        </w:rPr>
        <w:t xml:space="preserve">Порядок подачи и рассмотрения </w:t>
      </w:r>
      <w:r>
        <w:rPr>
          <w:b/>
          <w:sz w:val="28"/>
          <w:szCs w:val="28"/>
        </w:rPr>
        <w:t>заявок на участие в Конкурсе</w:t>
      </w:r>
    </w:p>
    <w:p w:rsidR="00413067" w:rsidRPr="007A40E5" w:rsidRDefault="00413067" w:rsidP="00413067">
      <w:pPr>
        <w:widowControl w:val="0"/>
        <w:autoSpaceDE w:val="0"/>
        <w:autoSpaceDN w:val="0"/>
        <w:adjustRightInd w:val="0"/>
        <w:ind w:left="709"/>
        <w:rPr>
          <w:b/>
          <w:sz w:val="28"/>
          <w:szCs w:val="28"/>
        </w:rPr>
      </w:pPr>
    </w:p>
    <w:p w:rsidR="00924ACB" w:rsidRDefault="00924ACB" w:rsidP="00A40ACB">
      <w:pPr>
        <w:pStyle w:val="formattext"/>
        <w:numPr>
          <w:ilvl w:val="1"/>
          <w:numId w:val="31"/>
        </w:numPr>
        <w:shd w:val="clear" w:color="auto" w:fill="FFFFFF"/>
        <w:spacing w:before="0" w:beforeAutospacing="0" w:after="0" w:afterAutospacing="0" w:line="315" w:lineRule="atLeast"/>
        <w:ind w:left="0"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  <w:r w:rsidRPr="006C59EE">
        <w:rPr>
          <w:spacing w:val="2"/>
          <w:sz w:val="28"/>
          <w:szCs w:val="28"/>
        </w:rPr>
        <w:t xml:space="preserve">Для участия в конкурсе </w:t>
      </w:r>
      <w:r>
        <w:rPr>
          <w:spacing w:val="2"/>
          <w:sz w:val="28"/>
          <w:szCs w:val="28"/>
        </w:rPr>
        <w:t>органы ТОС представляю</w:t>
      </w:r>
      <w:r w:rsidRPr="006C59EE">
        <w:rPr>
          <w:spacing w:val="2"/>
          <w:sz w:val="28"/>
          <w:szCs w:val="28"/>
        </w:rPr>
        <w:t xml:space="preserve">т организатору конкурса заявку, </w:t>
      </w:r>
      <w:r>
        <w:rPr>
          <w:spacing w:val="2"/>
          <w:sz w:val="28"/>
          <w:szCs w:val="28"/>
        </w:rPr>
        <w:t>с приложением</w:t>
      </w:r>
      <w:r w:rsidRPr="006C59EE">
        <w:rPr>
          <w:spacing w:val="2"/>
          <w:sz w:val="28"/>
          <w:szCs w:val="28"/>
        </w:rPr>
        <w:t xml:space="preserve"> следующих документов:</w:t>
      </w:r>
    </w:p>
    <w:p w:rsidR="00924ACB" w:rsidRDefault="00924ACB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0D6C10">
        <w:rPr>
          <w:spacing w:val="2"/>
          <w:sz w:val="28"/>
          <w:szCs w:val="28"/>
        </w:rPr>
        <w:t>1) заявление об участии в конкурсе по форме согласно приложению №1</w:t>
      </w:r>
      <w:r w:rsidRPr="006C59EE">
        <w:rPr>
          <w:spacing w:val="2"/>
          <w:sz w:val="28"/>
          <w:szCs w:val="28"/>
        </w:rPr>
        <w:t xml:space="preserve"> к настоящему Положению;</w:t>
      </w:r>
    </w:p>
    <w:p w:rsidR="00924ACB" w:rsidRDefault="00924ACB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6C59EE">
        <w:rPr>
          <w:spacing w:val="2"/>
          <w:sz w:val="28"/>
          <w:szCs w:val="28"/>
        </w:rPr>
        <w:t>2)  копия документа, подтверждающего полномочия заявителя;</w:t>
      </w:r>
    </w:p>
    <w:p w:rsidR="00924ACB" w:rsidRPr="007A40E5" w:rsidRDefault="00924ACB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  <w:highlight w:val="yellow"/>
        </w:rPr>
      </w:pPr>
      <w:r w:rsidRPr="006C59EE">
        <w:rPr>
          <w:spacing w:val="2"/>
          <w:sz w:val="28"/>
          <w:szCs w:val="28"/>
        </w:rPr>
        <w:t>3) копия Устава ТОС (с отметкой регистрации в органах местного самоуправления);</w:t>
      </w:r>
      <w:r w:rsidRPr="006C59EE">
        <w:rPr>
          <w:spacing w:val="2"/>
          <w:sz w:val="28"/>
          <w:szCs w:val="28"/>
        </w:rPr>
        <w:br/>
        <w:t xml:space="preserve">4) копия свидетельства о </w:t>
      </w:r>
      <w:r w:rsidRPr="00413067">
        <w:rPr>
          <w:spacing w:val="2"/>
          <w:sz w:val="28"/>
          <w:szCs w:val="28"/>
        </w:rPr>
        <w:t>регистрации ТОС в органах ОМСУ;</w:t>
      </w:r>
    </w:p>
    <w:p w:rsidR="00924ACB" w:rsidRDefault="007A40E5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0D6C10">
        <w:rPr>
          <w:spacing w:val="2"/>
          <w:sz w:val="28"/>
          <w:szCs w:val="28"/>
        </w:rPr>
        <w:t>4</w:t>
      </w:r>
      <w:r w:rsidR="00924ACB" w:rsidRPr="000D6C10">
        <w:rPr>
          <w:spacing w:val="2"/>
          <w:sz w:val="28"/>
          <w:szCs w:val="28"/>
        </w:rPr>
        <w:t>) проект по форме согласно приложению №</w:t>
      </w:r>
      <w:r w:rsidR="000D6C10" w:rsidRPr="000D6C10">
        <w:rPr>
          <w:spacing w:val="2"/>
          <w:sz w:val="28"/>
          <w:szCs w:val="28"/>
        </w:rPr>
        <w:t xml:space="preserve"> 1</w:t>
      </w:r>
      <w:r w:rsidR="00924ACB" w:rsidRPr="006C59EE">
        <w:rPr>
          <w:spacing w:val="2"/>
          <w:sz w:val="28"/>
          <w:szCs w:val="28"/>
        </w:rPr>
        <w:t xml:space="preserve"> к настоящему Положению, согласованный с главой администрации муниципального образования (или уполномоченным им лицом), в границах территории которого ТОС осуществляет свою деятельность;</w:t>
      </w:r>
    </w:p>
    <w:p w:rsidR="00924ACB" w:rsidRDefault="007A40E5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5</w:t>
      </w:r>
      <w:r w:rsidR="00924ACB" w:rsidRPr="006C59EE">
        <w:rPr>
          <w:spacing w:val="2"/>
          <w:sz w:val="28"/>
          <w:szCs w:val="28"/>
        </w:rPr>
        <w:t>) смета проекта</w:t>
      </w:r>
      <w:r w:rsidR="00924ACB">
        <w:rPr>
          <w:spacing w:val="2"/>
          <w:sz w:val="28"/>
          <w:szCs w:val="28"/>
        </w:rPr>
        <w:t>.</w:t>
      </w:r>
      <w:r w:rsidR="009244D2">
        <w:rPr>
          <w:spacing w:val="2"/>
          <w:sz w:val="28"/>
          <w:szCs w:val="28"/>
        </w:rPr>
        <w:t xml:space="preserve"> </w:t>
      </w:r>
      <w:r w:rsidR="00924ACB" w:rsidRPr="006C59EE">
        <w:rPr>
          <w:spacing w:val="2"/>
          <w:sz w:val="28"/>
          <w:szCs w:val="28"/>
        </w:rPr>
        <w:t xml:space="preserve">В смете проекта, определяющей его общую стоимость, для проектов, предусматривающих выполнение работ, необходимо отдельно выделить объемы и стоимостную оценку работ, выполняемых собственными силами и (или) с помощью привлечения подрядной организации. Для каждой категории исполнителей (ТОС и (или) подрядная организация) по итогам стоимостной оценки объемов выполняемых работ указать требуемое количество строительных материалов (перечень), оборудования, машин и механизмов, </w:t>
      </w:r>
    </w:p>
    <w:p w:rsidR="00924ACB" w:rsidRPr="006C59EE" w:rsidRDefault="00924ACB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rFonts w:ascii="Arial" w:hAnsi="Arial" w:cs="Arial"/>
          <w:spacing w:val="2"/>
          <w:sz w:val="21"/>
          <w:szCs w:val="21"/>
        </w:rPr>
      </w:pPr>
      <w:r w:rsidRPr="006C59EE">
        <w:rPr>
          <w:spacing w:val="2"/>
          <w:sz w:val="28"/>
          <w:szCs w:val="28"/>
        </w:rPr>
        <w:t>привлечение рабочей силы и другие показатели выполнения работ с их качественными и количественными характеристиками (далее - требуемые ресурсы) и их стоимость в отношении каждого вида требуемого ресурса;</w:t>
      </w:r>
      <w:r w:rsidRPr="006C59EE">
        <w:rPr>
          <w:spacing w:val="2"/>
          <w:sz w:val="28"/>
          <w:szCs w:val="28"/>
        </w:rPr>
        <w:br/>
      </w:r>
      <w:r w:rsidR="007A40E5">
        <w:rPr>
          <w:spacing w:val="2"/>
          <w:sz w:val="28"/>
          <w:szCs w:val="28"/>
        </w:rPr>
        <w:t xml:space="preserve">          6</w:t>
      </w:r>
      <w:r w:rsidRPr="006C59EE">
        <w:rPr>
          <w:spacing w:val="2"/>
          <w:sz w:val="28"/>
          <w:szCs w:val="28"/>
        </w:rPr>
        <w:t>) решение органа ТОС об утверждении проекта и сметы проекта с указанием источников финансирования;</w:t>
      </w:r>
    </w:p>
    <w:p w:rsidR="00924ACB" w:rsidRDefault="007A40E5" w:rsidP="0041306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7</w:t>
      </w:r>
      <w:r w:rsidR="00924ACB" w:rsidRPr="006C59EE">
        <w:rPr>
          <w:spacing w:val="2"/>
          <w:sz w:val="28"/>
          <w:szCs w:val="28"/>
        </w:rPr>
        <w:t xml:space="preserve">) календарный план </w:t>
      </w:r>
      <w:r w:rsidR="009244D2">
        <w:rPr>
          <w:spacing w:val="2"/>
          <w:sz w:val="28"/>
          <w:szCs w:val="28"/>
        </w:rPr>
        <w:t>реализации мероприятий проекта</w:t>
      </w:r>
      <w:r w:rsidR="00924ACB" w:rsidRPr="006C59EE">
        <w:rPr>
          <w:spacing w:val="2"/>
          <w:sz w:val="28"/>
          <w:szCs w:val="28"/>
        </w:rPr>
        <w:t xml:space="preserve"> ТОС на текущий год, </w:t>
      </w:r>
      <w:proofErr w:type="gramStart"/>
      <w:r w:rsidR="00924ACB" w:rsidRPr="006C59EE">
        <w:rPr>
          <w:spacing w:val="2"/>
          <w:sz w:val="28"/>
          <w:szCs w:val="28"/>
        </w:rPr>
        <w:t>предусматривающий</w:t>
      </w:r>
      <w:proofErr w:type="gramEnd"/>
      <w:r w:rsidR="00924ACB" w:rsidRPr="006C59EE">
        <w:rPr>
          <w:spacing w:val="2"/>
          <w:sz w:val="28"/>
          <w:szCs w:val="28"/>
        </w:rPr>
        <w:t xml:space="preserve"> в том числе проведение мероприятий по проекту (гарантийные письма, квитанции и др.);</w:t>
      </w:r>
    </w:p>
    <w:p w:rsidR="007A40E5" w:rsidRDefault="007A40E5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pacing w:val="2"/>
          <w:sz w:val="28"/>
          <w:szCs w:val="28"/>
        </w:rPr>
        <w:t>8</w:t>
      </w:r>
      <w:r w:rsidR="00924ACB">
        <w:rPr>
          <w:spacing w:val="2"/>
          <w:sz w:val="28"/>
          <w:szCs w:val="28"/>
        </w:rPr>
        <w:t xml:space="preserve">) </w:t>
      </w:r>
      <w:r w:rsidR="00924ACB" w:rsidRPr="00B50AD6">
        <w:rPr>
          <w:rFonts w:eastAsia="Calibri"/>
          <w:sz w:val="28"/>
          <w:szCs w:val="28"/>
          <w:lang w:eastAsia="en-US"/>
        </w:rPr>
        <w:t>иная информация, по усмотрению участника конкурса, в отношении предлагаемого к реализации проекта (фотографии территории, на которой планируется реализация проекта, эскиз конечного результата реализации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50AD6">
        <w:rPr>
          <w:rFonts w:eastAsia="Calibri"/>
          <w:sz w:val="28"/>
          <w:szCs w:val="28"/>
          <w:lang w:eastAsia="en-US"/>
        </w:rPr>
        <w:t>проекта и др.).</w:t>
      </w:r>
    </w:p>
    <w:p w:rsidR="00924ACB" w:rsidRDefault="007A40E5" w:rsidP="00A40ACB">
      <w:pPr>
        <w:numPr>
          <w:ilvl w:val="1"/>
          <w:numId w:val="31"/>
        </w:numPr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B50AD6">
        <w:rPr>
          <w:rFonts w:eastAsia="Calibri"/>
          <w:sz w:val="28"/>
          <w:szCs w:val="28"/>
          <w:lang w:eastAsia="en-US"/>
        </w:rPr>
        <w:t xml:space="preserve">Документы, входящие в состав заявки на участие в конкурсе в соответствии с пунктом </w:t>
      </w:r>
      <w:r w:rsidR="00A83CBF" w:rsidRPr="00A83CBF">
        <w:rPr>
          <w:rFonts w:eastAsia="Calibri"/>
          <w:sz w:val="28"/>
          <w:szCs w:val="28"/>
          <w:lang w:eastAsia="en-US"/>
        </w:rPr>
        <w:t xml:space="preserve">7.1. </w:t>
      </w:r>
      <w:r w:rsidRPr="00A83CBF">
        <w:rPr>
          <w:rFonts w:eastAsia="Calibri"/>
          <w:sz w:val="28"/>
          <w:szCs w:val="28"/>
          <w:lang w:eastAsia="en-US"/>
        </w:rPr>
        <w:t xml:space="preserve"> настоящего Положения,</w:t>
      </w:r>
      <w:r w:rsidRPr="00B50AD6">
        <w:rPr>
          <w:rFonts w:eastAsia="Calibri"/>
          <w:sz w:val="28"/>
          <w:szCs w:val="28"/>
          <w:lang w:eastAsia="en-US"/>
        </w:rPr>
        <w:t xml:space="preserve"> должны быть представлены на бумажном носителе, заверены подписью председателя ТОС</w:t>
      </w:r>
      <w:r>
        <w:rPr>
          <w:rFonts w:eastAsia="Calibri"/>
          <w:sz w:val="28"/>
          <w:szCs w:val="28"/>
          <w:lang w:eastAsia="en-US"/>
        </w:rPr>
        <w:t xml:space="preserve">. </w:t>
      </w:r>
      <w:r w:rsidRPr="00B50AD6">
        <w:rPr>
          <w:rFonts w:eastAsia="Calibri"/>
          <w:sz w:val="28"/>
          <w:szCs w:val="28"/>
          <w:lang w:eastAsia="en-US"/>
        </w:rPr>
        <w:t xml:space="preserve">Представленные документы должны быть сброшюрованы в одну папку с приложением описи документов  по форме </w:t>
      </w:r>
      <w:r w:rsidRPr="000D6C10">
        <w:rPr>
          <w:rFonts w:eastAsia="Calibri"/>
          <w:sz w:val="28"/>
          <w:szCs w:val="28"/>
          <w:lang w:eastAsia="en-US"/>
        </w:rPr>
        <w:t>согласно приложению №1</w:t>
      </w:r>
      <w:r w:rsidRPr="007F7F85">
        <w:rPr>
          <w:rFonts w:eastAsia="Calibri"/>
          <w:sz w:val="28"/>
          <w:szCs w:val="28"/>
          <w:lang w:eastAsia="en-US"/>
        </w:rPr>
        <w:t xml:space="preserve"> к настоящему Положению.</w:t>
      </w:r>
    </w:p>
    <w:p w:rsidR="00A83CBF" w:rsidRDefault="007A40E5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EC61F8">
        <w:rPr>
          <w:rFonts w:eastAsia="Calibri"/>
          <w:sz w:val="28"/>
          <w:szCs w:val="28"/>
          <w:lang w:eastAsia="en-US"/>
        </w:rPr>
        <w:t>Все направленные на участие в к</w:t>
      </w:r>
      <w:r>
        <w:rPr>
          <w:rFonts w:eastAsia="Calibri"/>
          <w:sz w:val="28"/>
          <w:szCs w:val="28"/>
          <w:lang w:eastAsia="en-US"/>
        </w:rPr>
        <w:t xml:space="preserve">онкурсе заявки </w:t>
      </w:r>
      <w:r w:rsidRPr="00EC61F8">
        <w:rPr>
          <w:rFonts w:eastAsia="Calibri"/>
          <w:sz w:val="28"/>
          <w:szCs w:val="28"/>
          <w:lang w:eastAsia="en-US"/>
        </w:rPr>
        <w:t xml:space="preserve">принимаются организатором конкурса по описи документов, представленных для участия в </w:t>
      </w:r>
      <w:r w:rsidRPr="00EC61F8">
        <w:rPr>
          <w:rFonts w:eastAsia="Calibri"/>
          <w:sz w:val="28"/>
          <w:szCs w:val="28"/>
          <w:lang w:eastAsia="en-US"/>
        </w:rPr>
        <w:lastRenderedPageBreak/>
        <w:t>конкурсе, регистрируются в специальном журнале, который пронумерован, прошнурован и скреплен печатью</w:t>
      </w:r>
      <w:r>
        <w:rPr>
          <w:rFonts w:eastAsia="Calibri"/>
          <w:sz w:val="28"/>
          <w:szCs w:val="28"/>
          <w:lang w:eastAsia="en-US"/>
        </w:rPr>
        <w:t xml:space="preserve"> организатора конкурса.</w:t>
      </w:r>
    </w:p>
    <w:p w:rsid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83CBF">
        <w:rPr>
          <w:spacing w:val="2"/>
          <w:sz w:val="28"/>
          <w:szCs w:val="28"/>
          <w:shd w:val="clear" w:color="auto" w:fill="FFFFFF"/>
        </w:rPr>
        <w:t>В течение трех рабочих дней</w:t>
      </w:r>
      <w:r>
        <w:rPr>
          <w:spacing w:val="2"/>
          <w:sz w:val="28"/>
          <w:szCs w:val="28"/>
          <w:shd w:val="clear" w:color="auto" w:fill="FFFFFF"/>
        </w:rPr>
        <w:t>,</w:t>
      </w:r>
      <w:r w:rsidRPr="00A83CBF">
        <w:rPr>
          <w:spacing w:val="2"/>
          <w:sz w:val="28"/>
          <w:szCs w:val="28"/>
          <w:shd w:val="clear" w:color="auto" w:fill="FFFFFF"/>
        </w:rPr>
        <w:t xml:space="preserve"> </w:t>
      </w:r>
      <w:proofErr w:type="gramStart"/>
      <w:r w:rsidRPr="00A83CBF">
        <w:rPr>
          <w:spacing w:val="2"/>
          <w:sz w:val="28"/>
          <w:szCs w:val="28"/>
          <w:shd w:val="clear" w:color="auto" w:fill="FFFFFF"/>
        </w:rPr>
        <w:t>с даты регистрации</w:t>
      </w:r>
      <w:proofErr w:type="gramEnd"/>
      <w:r w:rsidRPr="00A83CBF">
        <w:rPr>
          <w:spacing w:val="2"/>
          <w:sz w:val="28"/>
          <w:szCs w:val="28"/>
          <w:shd w:val="clear" w:color="auto" w:fill="FFFFFF"/>
        </w:rPr>
        <w:t xml:space="preserve"> заявки на участие в конкурсе</w:t>
      </w:r>
      <w:r>
        <w:rPr>
          <w:spacing w:val="2"/>
          <w:sz w:val="28"/>
          <w:szCs w:val="28"/>
          <w:shd w:val="clear" w:color="auto" w:fill="FFFFFF"/>
        </w:rPr>
        <w:t>,</w:t>
      </w:r>
      <w:r w:rsidRPr="00A83CBF">
        <w:rPr>
          <w:spacing w:val="2"/>
          <w:sz w:val="28"/>
          <w:szCs w:val="28"/>
          <w:shd w:val="clear" w:color="auto" w:fill="FFFFFF"/>
        </w:rPr>
        <w:t xml:space="preserve"> организатор осуществляет проверку соответствия представленных в ее составе документов согласно перечню, определенному пунктом </w:t>
      </w:r>
      <w:r>
        <w:rPr>
          <w:spacing w:val="2"/>
          <w:sz w:val="28"/>
          <w:szCs w:val="28"/>
          <w:shd w:val="clear" w:color="auto" w:fill="FFFFFF"/>
        </w:rPr>
        <w:t xml:space="preserve">7.1. </w:t>
      </w:r>
      <w:r w:rsidRPr="00A83CBF">
        <w:rPr>
          <w:spacing w:val="2"/>
          <w:sz w:val="28"/>
          <w:szCs w:val="28"/>
          <w:shd w:val="clear" w:color="auto" w:fill="FFFFFF"/>
        </w:rPr>
        <w:t xml:space="preserve"> настоящего Положения. При наличии замечаний организатор конкурса возвращает ее претенденту на доработку с указанием причин возврата и сроков устранения замечаний, о чем вносится соответствующая запись в журнал регистрации заявок на участие в конкурсе.</w:t>
      </w:r>
    </w:p>
    <w:p w:rsid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83CBF">
        <w:rPr>
          <w:spacing w:val="2"/>
          <w:sz w:val="28"/>
          <w:szCs w:val="28"/>
          <w:shd w:val="clear" w:color="auto" w:fill="FFFFFF"/>
        </w:rPr>
        <w:t>Организатор конкурса обеспечивает сохранность заявок, а также конфиденциальность полученной информации.</w:t>
      </w:r>
    </w:p>
    <w:p w:rsidR="00A83CBF" w:rsidRP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83CBF">
        <w:rPr>
          <w:spacing w:val="2"/>
          <w:sz w:val="28"/>
          <w:szCs w:val="28"/>
          <w:shd w:val="clear" w:color="auto" w:fill="FFFFFF"/>
        </w:rPr>
        <w:t xml:space="preserve">Заявки на участие в конкурсе, поданные позже срока, а также не соответствующие пункту </w:t>
      </w:r>
      <w:r>
        <w:rPr>
          <w:spacing w:val="2"/>
          <w:sz w:val="28"/>
          <w:szCs w:val="28"/>
          <w:shd w:val="clear" w:color="auto" w:fill="FFFFFF"/>
        </w:rPr>
        <w:t xml:space="preserve">7.1. </w:t>
      </w:r>
      <w:r w:rsidRPr="00A83CBF">
        <w:rPr>
          <w:spacing w:val="2"/>
          <w:sz w:val="28"/>
          <w:szCs w:val="28"/>
          <w:shd w:val="clear" w:color="auto" w:fill="FFFFFF"/>
        </w:rPr>
        <w:t xml:space="preserve"> настоящего Положения, к участию в конкурсе не принимаются.</w:t>
      </w:r>
    </w:p>
    <w:p w:rsidR="007A40E5" w:rsidRDefault="00924ACB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7A40E5">
        <w:rPr>
          <w:spacing w:val="2"/>
          <w:sz w:val="28"/>
          <w:szCs w:val="28"/>
          <w:shd w:val="clear" w:color="auto" w:fill="FFFFFF"/>
        </w:rPr>
        <w:t>Заявки, представленные на участие в конкурсе, возврату не подлежат, за исключением случаев отзыва таких заявок участниками конкурса при условии, что организатор конкурса получит соответствующее письменное уведомление до дня проведения заседания конкурсной комиссии.</w:t>
      </w:r>
      <w:r w:rsidRPr="007A40E5">
        <w:rPr>
          <w:spacing w:val="2"/>
          <w:sz w:val="28"/>
          <w:szCs w:val="28"/>
        </w:rPr>
        <w:br/>
      </w:r>
      <w:r w:rsidR="007A40E5" w:rsidRPr="007A40E5">
        <w:rPr>
          <w:spacing w:val="2"/>
          <w:sz w:val="28"/>
          <w:szCs w:val="28"/>
          <w:shd w:val="clear" w:color="auto" w:fill="FFFFFF"/>
        </w:rPr>
        <w:t>7</w:t>
      </w:r>
      <w:r w:rsidRPr="007A40E5">
        <w:rPr>
          <w:spacing w:val="2"/>
          <w:sz w:val="28"/>
          <w:szCs w:val="28"/>
          <w:shd w:val="clear" w:color="auto" w:fill="FFFFFF"/>
        </w:rPr>
        <w:t>.4. ТОС имеет право подать только одну заявку на участие в конкурсе.</w:t>
      </w:r>
    </w:p>
    <w:p w:rsidR="007A40E5" w:rsidRDefault="00924ACB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7A40E5">
        <w:rPr>
          <w:spacing w:val="2"/>
          <w:sz w:val="28"/>
          <w:szCs w:val="28"/>
          <w:shd w:val="clear" w:color="auto" w:fill="FFFFFF"/>
        </w:rPr>
        <w:t>Все расходы, связанные с подготовкой и предоставлением заявок на участие в конкурсе, возлагаются на ТОС.</w:t>
      </w:r>
    </w:p>
    <w:p w:rsidR="007A40E5" w:rsidRDefault="00EC61F8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7A40E5">
        <w:rPr>
          <w:rFonts w:eastAsia="Calibri"/>
          <w:sz w:val="28"/>
          <w:szCs w:val="28"/>
          <w:lang w:eastAsia="en-US"/>
        </w:rPr>
        <w:t>Участие в конкурсе предусматривает обязательное софинансирование представленных на конкурс проектов за счет собственных средств ТОС (материальных и денежных вложений, волонтерского труда и других не денежных вложений) или средств, привлеченных из внебюджетных источников. Доля софинансирования проекта и (или) иного участия в проекте должна составлять не менее 10 процентов в общем объеме финансирования проекта.</w:t>
      </w:r>
    </w:p>
    <w:p w:rsidR="007A40E5" w:rsidRDefault="00EC61F8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7A40E5">
        <w:rPr>
          <w:sz w:val="28"/>
          <w:szCs w:val="28"/>
        </w:rPr>
        <w:t xml:space="preserve">Заявки  на участие в Конкурсе </w:t>
      </w:r>
      <w:r w:rsidRPr="007A40E5">
        <w:rPr>
          <w:sz w:val="26"/>
          <w:szCs w:val="26"/>
        </w:rPr>
        <w:t xml:space="preserve"> </w:t>
      </w:r>
      <w:r w:rsidRPr="007A40E5">
        <w:rPr>
          <w:sz w:val="28"/>
          <w:szCs w:val="28"/>
        </w:rPr>
        <w:t>принимаются по адресу: р.п. Краснозерское, ул</w:t>
      </w:r>
      <w:proofErr w:type="gramStart"/>
      <w:r w:rsidRPr="007A40E5">
        <w:rPr>
          <w:sz w:val="28"/>
          <w:szCs w:val="28"/>
        </w:rPr>
        <w:t>.Ч</w:t>
      </w:r>
      <w:proofErr w:type="gramEnd"/>
      <w:r w:rsidRPr="007A40E5">
        <w:rPr>
          <w:sz w:val="28"/>
          <w:szCs w:val="28"/>
        </w:rPr>
        <w:t>калова, 5, 2 этаж, каб.21</w:t>
      </w:r>
      <w:r w:rsidR="00DF607F" w:rsidRPr="007A40E5">
        <w:rPr>
          <w:sz w:val="28"/>
          <w:szCs w:val="28"/>
        </w:rPr>
        <w:t>3</w:t>
      </w:r>
      <w:r w:rsidRPr="007A40E5">
        <w:rPr>
          <w:sz w:val="28"/>
          <w:szCs w:val="28"/>
        </w:rPr>
        <w:t xml:space="preserve">, </w:t>
      </w:r>
      <w:proofErr w:type="spellStart"/>
      <w:r w:rsidRPr="007A40E5">
        <w:rPr>
          <w:sz w:val="28"/>
          <w:szCs w:val="28"/>
        </w:rPr>
        <w:t>эл.почта</w:t>
      </w:r>
      <w:proofErr w:type="spellEnd"/>
      <w:r w:rsidRPr="007A40E5">
        <w:rPr>
          <w:sz w:val="28"/>
          <w:szCs w:val="28"/>
        </w:rPr>
        <w:t xml:space="preserve">: </w:t>
      </w:r>
      <w:hyperlink r:id="rId9" w:history="1">
        <w:r w:rsidRPr="007A40E5">
          <w:rPr>
            <w:rStyle w:val="ac"/>
            <w:sz w:val="28"/>
            <w:szCs w:val="28"/>
            <w:lang w:val="en-US"/>
          </w:rPr>
          <w:t>Ludmila</w:t>
        </w:r>
        <w:r w:rsidRPr="007A40E5">
          <w:rPr>
            <w:rStyle w:val="ac"/>
            <w:sz w:val="28"/>
            <w:szCs w:val="28"/>
          </w:rPr>
          <w:t>_</w:t>
        </w:r>
        <w:r w:rsidRPr="007A40E5">
          <w:rPr>
            <w:rStyle w:val="ac"/>
            <w:sz w:val="28"/>
            <w:szCs w:val="28"/>
            <w:lang w:val="en-US"/>
          </w:rPr>
          <w:t>buzina</w:t>
        </w:r>
        <w:r w:rsidRPr="007A40E5">
          <w:rPr>
            <w:rStyle w:val="ac"/>
            <w:sz w:val="28"/>
            <w:szCs w:val="28"/>
          </w:rPr>
          <w:t>@</w:t>
        </w:r>
        <w:r w:rsidRPr="007A40E5">
          <w:rPr>
            <w:rStyle w:val="ac"/>
            <w:sz w:val="28"/>
            <w:szCs w:val="28"/>
            <w:lang w:val="en-US"/>
          </w:rPr>
          <w:t>mail</w:t>
        </w:r>
        <w:r w:rsidRPr="007A40E5">
          <w:rPr>
            <w:rStyle w:val="ac"/>
            <w:sz w:val="28"/>
            <w:szCs w:val="28"/>
          </w:rPr>
          <w:t>.</w:t>
        </w:r>
        <w:r w:rsidRPr="007A40E5">
          <w:rPr>
            <w:rStyle w:val="ac"/>
            <w:sz w:val="28"/>
            <w:szCs w:val="28"/>
            <w:lang w:val="en-US"/>
          </w:rPr>
          <w:t>ru</w:t>
        </w:r>
      </w:hyperlink>
      <w:proofErr w:type="gramStart"/>
      <w:r w:rsidR="00DF607F" w:rsidRPr="007A40E5">
        <w:rPr>
          <w:sz w:val="28"/>
          <w:szCs w:val="28"/>
        </w:rPr>
        <w:t>,  к.т</w:t>
      </w:r>
      <w:proofErr w:type="gramEnd"/>
      <w:r w:rsidR="00DF607F" w:rsidRPr="007A40E5">
        <w:rPr>
          <w:sz w:val="28"/>
          <w:szCs w:val="28"/>
        </w:rPr>
        <w:t>. 43 760.</w:t>
      </w:r>
      <w:r w:rsidRPr="007A40E5">
        <w:rPr>
          <w:sz w:val="28"/>
          <w:szCs w:val="28"/>
        </w:rPr>
        <w:t xml:space="preserve">  </w:t>
      </w:r>
      <w:r w:rsidRPr="007A40E5">
        <w:rPr>
          <w:spacing w:val="2"/>
          <w:sz w:val="28"/>
          <w:szCs w:val="28"/>
          <w:shd w:val="clear" w:color="auto" w:fill="FFFFFF"/>
        </w:rPr>
        <w:t>Время приема заявок: с 09:00 до 17:00 часов (перерыв с 13:00 до 14:00часов) с понедельника по пятницу, суббота и воскресенье - выходные дни.</w:t>
      </w:r>
    </w:p>
    <w:p w:rsidR="0042021E" w:rsidRPr="007A40E5" w:rsidRDefault="0042021E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7A40E5">
        <w:rPr>
          <w:sz w:val="28"/>
          <w:szCs w:val="28"/>
        </w:rPr>
        <w:t>Основания для отказа участия в Конкурсе:</w:t>
      </w:r>
    </w:p>
    <w:p w:rsidR="0042021E" w:rsidRPr="000F4D13" w:rsidRDefault="0042021E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D13">
        <w:rPr>
          <w:sz w:val="28"/>
          <w:szCs w:val="28"/>
        </w:rPr>
        <w:t>- неправильное оформление заявки, не позволяющее качественно произвести оценку</w:t>
      </w:r>
      <w:r w:rsidR="000F4D13">
        <w:rPr>
          <w:sz w:val="28"/>
          <w:szCs w:val="28"/>
        </w:rPr>
        <w:t xml:space="preserve"> проекта </w:t>
      </w:r>
      <w:r w:rsidRPr="000F4D13">
        <w:rPr>
          <w:sz w:val="28"/>
          <w:szCs w:val="28"/>
        </w:rPr>
        <w:t xml:space="preserve"> организатором Конкурса;</w:t>
      </w:r>
    </w:p>
    <w:p w:rsidR="0042021E" w:rsidRPr="000F4D13" w:rsidRDefault="0042021E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D13">
        <w:rPr>
          <w:sz w:val="28"/>
          <w:szCs w:val="28"/>
        </w:rPr>
        <w:t>- несоответствие содержания проекта предъявленным требованиям;</w:t>
      </w:r>
    </w:p>
    <w:p w:rsidR="00A83CBF" w:rsidRDefault="0042021E" w:rsidP="0041306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D13">
        <w:rPr>
          <w:sz w:val="28"/>
          <w:szCs w:val="28"/>
        </w:rPr>
        <w:t xml:space="preserve">- несоответствие </w:t>
      </w:r>
      <w:r w:rsidR="00F03C31">
        <w:rPr>
          <w:sz w:val="28"/>
          <w:szCs w:val="28"/>
        </w:rPr>
        <w:t>проекта заявленному направлению;</w:t>
      </w:r>
    </w:p>
    <w:p w:rsidR="00A83CBF" w:rsidRP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366A">
        <w:rPr>
          <w:rFonts w:eastAsia="Calibri"/>
          <w:sz w:val="28"/>
          <w:szCs w:val="28"/>
          <w:lang w:eastAsia="en-US"/>
        </w:rPr>
        <w:t xml:space="preserve">Отказ в принятии заявки не препятствует повторной подаче заявки в установленные сроки, если будут устранены несоответствия, послужившие основанием для отказа. </w:t>
      </w:r>
    </w:p>
    <w:p w:rsidR="0042021E" w:rsidRDefault="0042021E" w:rsidP="00A40ACB">
      <w:pPr>
        <w:widowControl w:val="0"/>
        <w:numPr>
          <w:ilvl w:val="0"/>
          <w:numId w:val="31"/>
        </w:numPr>
        <w:autoSpaceDE w:val="0"/>
        <w:autoSpaceDN w:val="0"/>
        <w:adjustRightInd w:val="0"/>
        <w:ind w:left="0" w:firstLine="709"/>
        <w:jc w:val="center"/>
        <w:rPr>
          <w:b/>
          <w:sz w:val="28"/>
          <w:szCs w:val="28"/>
        </w:rPr>
      </w:pPr>
      <w:r w:rsidRPr="00E36D3D">
        <w:rPr>
          <w:b/>
          <w:sz w:val="28"/>
          <w:szCs w:val="28"/>
        </w:rPr>
        <w:t>Конкурсная комиссия</w:t>
      </w:r>
      <w:r w:rsidR="00A83CBF">
        <w:rPr>
          <w:b/>
          <w:sz w:val="28"/>
          <w:szCs w:val="28"/>
        </w:rPr>
        <w:t>, ее состав и порядок работы</w:t>
      </w:r>
    </w:p>
    <w:p w:rsid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41395">
        <w:rPr>
          <w:sz w:val="28"/>
          <w:szCs w:val="28"/>
        </w:rPr>
        <w:t>Оценку заявок и определение победителей Конкурса осуществляет конкурсная комиссия.</w:t>
      </w:r>
    </w:p>
    <w:p w:rsid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83CBF">
        <w:rPr>
          <w:sz w:val="28"/>
          <w:szCs w:val="28"/>
        </w:rPr>
        <w:t xml:space="preserve">Решение о победителях Конкурса принимается конкурсной комиссией с учетом критериев оценки заявок и в пределах объема средств, предусмотренных на предоставление грантов  в данном направлении. </w:t>
      </w:r>
    </w:p>
    <w:p w:rsidR="00A83CBF" w:rsidRP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83CBF">
        <w:rPr>
          <w:spacing w:val="2"/>
          <w:sz w:val="28"/>
          <w:szCs w:val="28"/>
        </w:rPr>
        <w:t>Организатор конкурса выносит на рассмотрение конкурсной комиссии заявки, на участие в кон</w:t>
      </w:r>
      <w:r>
        <w:rPr>
          <w:spacing w:val="2"/>
          <w:sz w:val="28"/>
          <w:szCs w:val="28"/>
        </w:rPr>
        <w:t>курсе, соответствующие пунктам 7.1</w:t>
      </w:r>
      <w:r w:rsidRPr="00A83CBF">
        <w:rPr>
          <w:spacing w:val="2"/>
          <w:sz w:val="28"/>
          <w:szCs w:val="28"/>
        </w:rPr>
        <w:t xml:space="preserve">, </w:t>
      </w:r>
      <w:r>
        <w:rPr>
          <w:spacing w:val="2"/>
          <w:sz w:val="28"/>
          <w:szCs w:val="28"/>
        </w:rPr>
        <w:t xml:space="preserve">7.2 </w:t>
      </w:r>
      <w:r>
        <w:rPr>
          <w:spacing w:val="2"/>
          <w:sz w:val="28"/>
          <w:szCs w:val="28"/>
        </w:rPr>
        <w:lastRenderedPageBreak/>
        <w:t>настоящего Положения.</w:t>
      </w:r>
    </w:p>
    <w:p w:rsidR="00A83CBF" w:rsidRPr="00A83CBF" w:rsidRDefault="00A83CBF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83CBF">
        <w:rPr>
          <w:spacing w:val="2"/>
          <w:sz w:val="28"/>
          <w:szCs w:val="28"/>
        </w:rPr>
        <w:t>Состав конкурсной комиссии, число членов которой должно быть не менее пяти человек и  утверждается постановлением администрации Краснозерского района Новосибирской области.</w:t>
      </w:r>
    </w:p>
    <w:p w:rsidR="00DA7F40" w:rsidRPr="00A83CBF" w:rsidRDefault="00DA7F40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A83CBF">
        <w:rPr>
          <w:rFonts w:eastAsia="Calibri"/>
          <w:sz w:val="28"/>
          <w:szCs w:val="28"/>
          <w:lang w:eastAsia="en-US"/>
        </w:rPr>
        <w:t>Общее руководство работой конкурсной комиссии осуществляет председатель комиссии, в случае его отсутствия - заместитель председателя комиссии.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Секретарь конкурсной комиссии: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- осуществляет организационное обеспечение деятельности конкурсной комиссии;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- оповещает членов комиссии о дате, времени и месте проведения заседания конкурсной комиссии;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- в случае необходимости приглашает председателей ТОС для участия в заседании конкурсной комиссии;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- ведет протокол заседания конкурсной комиссии;</w:t>
      </w:r>
    </w:p>
    <w:p w:rsid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- в течение 10 рабочих дней после рассмотрения, оценки и сопоставления проектов, представленных в заявках на участие в конкурсе, уведомляет ТОС о принятом конкурсной комиссией решении.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Конкурсная комиссия: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>- принимает решение о допуске (об отказе в допуске) заявок на участие в конкурсе, соответствующих требованиям</w:t>
      </w:r>
      <w:r w:rsidR="00A83CBF">
        <w:rPr>
          <w:rFonts w:eastAsia="Calibri"/>
          <w:sz w:val="28"/>
          <w:szCs w:val="28"/>
          <w:lang w:eastAsia="en-US"/>
        </w:rPr>
        <w:t xml:space="preserve"> раздела 7</w:t>
      </w:r>
      <w:r w:rsidRPr="00DA7F40">
        <w:rPr>
          <w:rFonts w:eastAsia="Calibri"/>
          <w:sz w:val="28"/>
          <w:szCs w:val="28"/>
          <w:lang w:eastAsia="en-US"/>
        </w:rPr>
        <w:t xml:space="preserve"> настоящего Положения;</w:t>
      </w:r>
    </w:p>
    <w:p w:rsidR="00DA7F40" w:rsidRPr="00DA7F40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A7F40">
        <w:rPr>
          <w:rFonts w:eastAsia="Calibri"/>
          <w:sz w:val="28"/>
          <w:szCs w:val="28"/>
          <w:lang w:eastAsia="en-US"/>
        </w:rPr>
        <w:t xml:space="preserve">- осуществляет рассмотрение, оценку и сопоставление проектов, представленных в заявках на участие в конкурсе, по установленным в </w:t>
      </w:r>
      <w:r w:rsidRPr="000D6C10">
        <w:rPr>
          <w:rFonts w:eastAsia="Calibri"/>
          <w:sz w:val="28"/>
          <w:szCs w:val="28"/>
          <w:lang w:eastAsia="en-US"/>
        </w:rPr>
        <w:t>приложении №2</w:t>
      </w:r>
      <w:r w:rsidRPr="00DA7F40">
        <w:rPr>
          <w:rFonts w:eastAsia="Calibri"/>
          <w:sz w:val="28"/>
          <w:szCs w:val="28"/>
          <w:lang w:eastAsia="en-US"/>
        </w:rPr>
        <w:t xml:space="preserve">   к настоящему Положению критериям;</w:t>
      </w:r>
    </w:p>
    <w:p w:rsidR="00413067" w:rsidRDefault="00DA7F40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DA7F40">
        <w:rPr>
          <w:rFonts w:eastAsia="Calibri"/>
          <w:sz w:val="28"/>
          <w:szCs w:val="28"/>
          <w:lang w:eastAsia="en-US"/>
        </w:rPr>
        <w:t xml:space="preserve">определяет проекты, </w:t>
      </w:r>
      <w:r w:rsidR="00442FD7">
        <w:rPr>
          <w:rFonts w:eastAsia="Calibri"/>
          <w:sz w:val="28"/>
          <w:szCs w:val="28"/>
          <w:lang w:eastAsia="en-US"/>
        </w:rPr>
        <w:t xml:space="preserve">ставшими </w:t>
      </w:r>
      <w:r w:rsidR="00F06CC5">
        <w:rPr>
          <w:rFonts w:eastAsia="Calibri"/>
          <w:sz w:val="28"/>
          <w:szCs w:val="28"/>
          <w:lang w:eastAsia="en-US"/>
        </w:rPr>
        <w:t xml:space="preserve"> </w:t>
      </w:r>
      <w:r w:rsidRPr="00DA7F40">
        <w:rPr>
          <w:rFonts w:eastAsia="Calibri"/>
          <w:sz w:val="28"/>
          <w:szCs w:val="28"/>
          <w:lang w:eastAsia="en-US"/>
        </w:rPr>
        <w:t>побед</w:t>
      </w:r>
      <w:r w:rsidR="00F06CC5">
        <w:rPr>
          <w:rFonts w:eastAsia="Calibri"/>
          <w:sz w:val="28"/>
          <w:szCs w:val="28"/>
          <w:lang w:eastAsia="en-US"/>
        </w:rPr>
        <w:t>ителями</w:t>
      </w:r>
      <w:r w:rsidRPr="00DA7F40">
        <w:rPr>
          <w:rFonts w:eastAsia="Calibri"/>
          <w:sz w:val="28"/>
          <w:szCs w:val="28"/>
          <w:lang w:eastAsia="en-US"/>
        </w:rPr>
        <w:t xml:space="preserve"> конкурс</w:t>
      </w:r>
      <w:r w:rsidR="00F06CC5">
        <w:rPr>
          <w:rFonts w:eastAsia="Calibri"/>
          <w:sz w:val="28"/>
          <w:szCs w:val="28"/>
          <w:lang w:eastAsia="en-US"/>
        </w:rPr>
        <w:t>а</w:t>
      </w:r>
      <w:r w:rsidRPr="00DA7F40">
        <w:rPr>
          <w:rFonts w:eastAsia="Calibri"/>
          <w:sz w:val="28"/>
          <w:szCs w:val="28"/>
          <w:lang w:eastAsia="en-US"/>
        </w:rPr>
        <w:t>.</w:t>
      </w:r>
    </w:p>
    <w:p w:rsidR="00413067" w:rsidRDefault="00DA7F40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2E3092">
        <w:rPr>
          <w:rFonts w:eastAsia="Calibri"/>
          <w:sz w:val="28"/>
          <w:szCs w:val="28"/>
          <w:lang w:eastAsia="en-US"/>
        </w:rPr>
        <w:t>Определение проектов, победивших в конкурсе, осуществляется на основа</w:t>
      </w:r>
      <w:r w:rsidR="002E3092">
        <w:rPr>
          <w:rFonts w:eastAsia="Calibri"/>
          <w:sz w:val="28"/>
          <w:szCs w:val="28"/>
          <w:lang w:eastAsia="en-US"/>
        </w:rPr>
        <w:t>нии результатов оценки проектов</w:t>
      </w:r>
      <w:r w:rsidRPr="002E3092">
        <w:rPr>
          <w:rFonts w:eastAsia="Calibri"/>
          <w:sz w:val="28"/>
          <w:szCs w:val="28"/>
          <w:lang w:eastAsia="en-US"/>
        </w:rPr>
        <w:t>.</w:t>
      </w:r>
    </w:p>
    <w:p w:rsidR="00413067" w:rsidRDefault="00DA7F40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13067">
        <w:rPr>
          <w:rFonts w:eastAsia="Calibri"/>
          <w:sz w:val="28"/>
          <w:szCs w:val="28"/>
          <w:lang w:eastAsia="en-US"/>
        </w:rPr>
        <w:t xml:space="preserve">Каждый проект на участие в конкурсе обсуждается членами комиссии отдельно. После обсуждения каждый член комиссии вносит значения оценки проекта, выраженные в баллах, по установленным критериям в оценочные листы по форме </w:t>
      </w:r>
      <w:r w:rsidRPr="000D6C10">
        <w:rPr>
          <w:rFonts w:eastAsia="Calibri"/>
          <w:sz w:val="28"/>
          <w:szCs w:val="28"/>
          <w:lang w:eastAsia="en-US"/>
        </w:rPr>
        <w:t xml:space="preserve">согласно приложению </w:t>
      </w:r>
      <w:r w:rsidR="002E3092" w:rsidRPr="000D6C10">
        <w:rPr>
          <w:rFonts w:eastAsia="Calibri"/>
          <w:sz w:val="28"/>
          <w:szCs w:val="28"/>
          <w:lang w:eastAsia="en-US"/>
        </w:rPr>
        <w:t>№</w:t>
      </w:r>
      <w:r w:rsidRPr="000D6C10">
        <w:rPr>
          <w:rFonts w:eastAsia="Calibri"/>
          <w:sz w:val="28"/>
          <w:szCs w:val="28"/>
          <w:lang w:eastAsia="en-US"/>
        </w:rPr>
        <w:t xml:space="preserve"> </w:t>
      </w:r>
      <w:r w:rsidR="00251C11" w:rsidRPr="000D6C10">
        <w:rPr>
          <w:rFonts w:eastAsia="Calibri"/>
          <w:sz w:val="28"/>
          <w:szCs w:val="28"/>
          <w:lang w:eastAsia="en-US"/>
        </w:rPr>
        <w:t>2</w:t>
      </w:r>
      <w:r w:rsidRPr="00413067">
        <w:rPr>
          <w:rFonts w:eastAsia="Calibri"/>
          <w:sz w:val="28"/>
          <w:szCs w:val="28"/>
          <w:lang w:eastAsia="en-US"/>
        </w:rPr>
        <w:t xml:space="preserve"> к настоящему Положению.</w:t>
      </w:r>
      <w:r w:rsidR="002E3092" w:rsidRPr="00413067">
        <w:rPr>
          <w:rFonts w:eastAsia="Calibri"/>
          <w:sz w:val="28"/>
          <w:szCs w:val="28"/>
          <w:lang w:eastAsia="en-US"/>
        </w:rPr>
        <w:t xml:space="preserve"> </w:t>
      </w:r>
    </w:p>
    <w:p w:rsidR="00413067" w:rsidRDefault="00DA7F40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13067">
        <w:rPr>
          <w:rFonts w:eastAsia="Calibri"/>
          <w:sz w:val="28"/>
          <w:szCs w:val="28"/>
          <w:lang w:eastAsia="en-US"/>
        </w:rPr>
        <w:t>Заполненные оценочные листы передаются секретарю для определения итогового рейтинга проект</w:t>
      </w:r>
      <w:r w:rsidR="002E3092" w:rsidRPr="00413067">
        <w:rPr>
          <w:rFonts w:eastAsia="Calibri"/>
          <w:sz w:val="28"/>
          <w:szCs w:val="28"/>
          <w:lang w:eastAsia="en-US"/>
        </w:rPr>
        <w:t>ов</w:t>
      </w:r>
      <w:r w:rsidRPr="00413067">
        <w:rPr>
          <w:rFonts w:eastAsia="Calibri"/>
          <w:sz w:val="28"/>
          <w:szCs w:val="28"/>
          <w:lang w:eastAsia="en-US"/>
        </w:rPr>
        <w:t>.</w:t>
      </w:r>
      <w:r w:rsidR="002E3092" w:rsidRPr="00413067">
        <w:rPr>
          <w:rFonts w:eastAsia="Calibri"/>
          <w:sz w:val="28"/>
          <w:szCs w:val="28"/>
          <w:lang w:eastAsia="en-US"/>
        </w:rPr>
        <w:t xml:space="preserve"> </w:t>
      </w:r>
      <w:r w:rsidRPr="00413067">
        <w:rPr>
          <w:rFonts w:eastAsia="Calibri"/>
          <w:sz w:val="28"/>
          <w:szCs w:val="28"/>
          <w:lang w:eastAsia="en-US"/>
        </w:rPr>
        <w:t>Итоговый рейтинг проекта рассчитывается как среднеарифметическое значение оценки проекта, выраженное в баллах, по оценочным листам каждого члена комиссии.</w:t>
      </w:r>
    </w:p>
    <w:p w:rsidR="00413067" w:rsidRDefault="00413067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4366A">
        <w:rPr>
          <w:rFonts w:eastAsia="Calibri"/>
          <w:sz w:val="28"/>
          <w:szCs w:val="28"/>
          <w:lang w:eastAsia="en-US"/>
        </w:rPr>
        <w:t xml:space="preserve">Итоги конкурса (перечень победителей конкурса с кратким описанием проекта и указанием размера гранта) подлежат размещению на официальном сайте администрации </w:t>
      </w:r>
      <w:r>
        <w:rPr>
          <w:rFonts w:eastAsia="Calibri"/>
          <w:sz w:val="28"/>
          <w:szCs w:val="28"/>
          <w:lang w:eastAsia="en-US"/>
        </w:rPr>
        <w:t>Краснозерского района</w:t>
      </w:r>
      <w:r w:rsidRPr="0044366A">
        <w:rPr>
          <w:rFonts w:eastAsia="Calibri"/>
          <w:sz w:val="28"/>
          <w:szCs w:val="28"/>
          <w:lang w:eastAsia="en-US"/>
        </w:rPr>
        <w:t xml:space="preserve"> в течение 15 дней со дня принятия решения конкурсной комиссией о победителях </w:t>
      </w:r>
      <w:r>
        <w:rPr>
          <w:rFonts w:eastAsia="Calibri"/>
          <w:sz w:val="28"/>
          <w:szCs w:val="28"/>
          <w:lang w:eastAsia="en-US"/>
        </w:rPr>
        <w:t>К</w:t>
      </w:r>
      <w:r w:rsidRPr="0044366A">
        <w:rPr>
          <w:rFonts w:eastAsia="Calibri"/>
          <w:sz w:val="28"/>
          <w:szCs w:val="28"/>
          <w:lang w:eastAsia="en-US"/>
        </w:rPr>
        <w:t>онкурса.</w:t>
      </w:r>
    </w:p>
    <w:p w:rsidR="0042021E" w:rsidRPr="00413067" w:rsidRDefault="0042021E" w:rsidP="00A40ACB">
      <w:pPr>
        <w:widowControl w:val="0"/>
        <w:numPr>
          <w:ilvl w:val="1"/>
          <w:numId w:val="3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13067">
        <w:rPr>
          <w:sz w:val="28"/>
          <w:szCs w:val="28"/>
        </w:rPr>
        <w:t>К компетенции конкурсной комиссии относятся:</w:t>
      </w:r>
    </w:p>
    <w:p w:rsidR="00EC61F8" w:rsidRDefault="0042021E" w:rsidP="00413067">
      <w:pPr>
        <w:numPr>
          <w:ilvl w:val="0"/>
          <w:numId w:val="30"/>
        </w:numPr>
        <w:tabs>
          <w:tab w:val="left" w:pos="1276"/>
        </w:tabs>
        <w:ind w:left="0" w:firstLine="709"/>
        <w:contextualSpacing/>
        <w:jc w:val="both"/>
        <w:rPr>
          <w:sz w:val="28"/>
          <w:szCs w:val="28"/>
        </w:rPr>
      </w:pPr>
      <w:r w:rsidRPr="00E36D3D">
        <w:rPr>
          <w:sz w:val="28"/>
          <w:szCs w:val="28"/>
        </w:rPr>
        <w:t xml:space="preserve">обеспечение организации и проведения конкурса, рассмотрение конкурсной документации, оценка обоснованности и эффективности затрат, предусмотренных сметой расходов проекта, и проверка на соответствие представленной конкурсной </w:t>
      </w:r>
      <w:r w:rsidR="00EC61F8">
        <w:rPr>
          <w:sz w:val="28"/>
          <w:szCs w:val="28"/>
        </w:rPr>
        <w:t>документации участника конкурса,</w:t>
      </w:r>
    </w:p>
    <w:p w:rsidR="0042021E" w:rsidRPr="00E36D3D" w:rsidRDefault="0042021E" w:rsidP="00413067">
      <w:pPr>
        <w:numPr>
          <w:ilvl w:val="0"/>
          <w:numId w:val="30"/>
        </w:numPr>
        <w:tabs>
          <w:tab w:val="left" w:pos="1276"/>
        </w:tabs>
        <w:ind w:left="0" w:firstLine="709"/>
        <w:contextualSpacing/>
        <w:jc w:val="both"/>
        <w:rPr>
          <w:sz w:val="28"/>
          <w:szCs w:val="28"/>
        </w:rPr>
      </w:pPr>
      <w:r w:rsidRPr="00E36D3D">
        <w:rPr>
          <w:sz w:val="28"/>
          <w:szCs w:val="28"/>
        </w:rPr>
        <w:t xml:space="preserve">подведение итогов конкурса, определение победителей конкурса </w:t>
      </w:r>
      <w:r w:rsidRPr="00E36D3D">
        <w:rPr>
          <w:sz w:val="28"/>
          <w:szCs w:val="28"/>
        </w:rPr>
        <w:br/>
        <w:t>и организация торжественного награждения его победителей;</w:t>
      </w:r>
    </w:p>
    <w:p w:rsidR="00F75E87" w:rsidRPr="00442FD7" w:rsidRDefault="00413067" w:rsidP="00413067">
      <w:pPr>
        <w:numPr>
          <w:ilvl w:val="0"/>
          <w:numId w:val="30"/>
        </w:numPr>
        <w:tabs>
          <w:tab w:val="left" w:pos="567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42021E" w:rsidRPr="00E36D3D">
        <w:rPr>
          <w:sz w:val="28"/>
          <w:szCs w:val="28"/>
        </w:rPr>
        <w:t>осуществление отбора  лучших проектов ТОС для направления на участие в итоговой презентации лучших практик ТОС района.</w:t>
      </w:r>
    </w:p>
    <w:p w:rsidR="005E4F9C" w:rsidRDefault="00442FD7" w:rsidP="0041306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</w:t>
      </w:r>
      <w:r w:rsidR="0042021E" w:rsidRPr="005E4F9C">
        <w:rPr>
          <w:rFonts w:eastAsia="Calibri"/>
          <w:sz w:val="28"/>
          <w:szCs w:val="28"/>
          <w:lang w:eastAsia="en-US"/>
        </w:rPr>
        <w:t xml:space="preserve">Заседание конкурсной комиссии считается </w:t>
      </w:r>
      <w:r w:rsidR="005E4F9C">
        <w:rPr>
          <w:rFonts w:eastAsia="Calibri"/>
          <w:sz w:val="28"/>
          <w:szCs w:val="28"/>
          <w:lang w:eastAsia="en-US"/>
        </w:rPr>
        <w:t xml:space="preserve"> правомочным, если в нем </w:t>
      </w:r>
      <w:r w:rsidR="005E4F9C" w:rsidRPr="005E4F9C">
        <w:rPr>
          <w:rFonts w:eastAsia="Calibri"/>
          <w:sz w:val="28"/>
          <w:szCs w:val="28"/>
          <w:lang w:eastAsia="en-US"/>
        </w:rPr>
        <w:t>приняло участие более половины ее членов.</w:t>
      </w:r>
    </w:p>
    <w:p w:rsidR="00DF607F" w:rsidRDefault="00DF607F" w:rsidP="00413067">
      <w:pPr>
        <w:ind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В случае поступления проектов ТОС с наибольшим перевесом в одну из номинаций и отсутствия проектов в другой номинации, средства - оставшиеся в номинации могут быть перераспределены по номинациям, в которые поступили проекты. </w:t>
      </w:r>
    </w:p>
    <w:p w:rsidR="00DF607F" w:rsidRDefault="00DF607F" w:rsidP="00A40ACB">
      <w:pPr>
        <w:numPr>
          <w:ilvl w:val="0"/>
          <w:numId w:val="31"/>
        </w:numPr>
        <w:ind w:left="0" w:firstLine="709"/>
        <w:jc w:val="center"/>
        <w:rPr>
          <w:b/>
          <w:sz w:val="28"/>
          <w:szCs w:val="28"/>
        </w:rPr>
      </w:pPr>
      <w:r w:rsidRPr="009420E4">
        <w:rPr>
          <w:b/>
          <w:sz w:val="28"/>
          <w:szCs w:val="28"/>
        </w:rPr>
        <w:t>Порядок выплаты Грантов</w:t>
      </w:r>
    </w:p>
    <w:p w:rsidR="00413067" w:rsidRDefault="00DF607F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r w:rsidRPr="000072F3">
        <w:rPr>
          <w:sz w:val="28"/>
          <w:szCs w:val="28"/>
        </w:rPr>
        <w:t xml:space="preserve">Грант предоставляется победителям конкурса в форме субсидии. </w:t>
      </w:r>
    </w:p>
    <w:p w:rsidR="00413067" w:rsidRDefault="00DF607F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r w:rsidRPr="00413067">
        <w:rPr>
          <w:sz w:val="28"/>
          <w:szCs w:val="28"/>
        </w:rPr>
        <w:t xml:space="preserve">Предоставление Грантов осуществляется на основании трехстороннего договора между администрацией </w:t>
      </w:r>
      <w:r w:rsidR="001C1016" w:rsidRPr="00413067">
        <w:rPr>
          <w:sz w:val="28"/>
          <w:szCs w:val="28"/>
        </w:rPr>
        <w:t xml:space="preserve">Краснозерского </w:t>
      </w:r>
      <w:r w:rsidRPr="00413067">
        <w:rPr>
          <w:sz w:val="28"/>
          <w:szCs w:val="28"/>
        </w:rPr>
        <w:t xml:space="preserve">района Новосибирской области, победителем конкурса проектов ТОС (председателем ТОС) и </w:t>
      </w:r>
      <w:r w:rsidR="001C1016" w:rsidRPr="00413067">
        <w:rPr>
          <w:sz w:val="28"/>
          <w:szCs w:val="28"/>
        </w:rPr>
        <w:t>организатором конкурса МОО Ресурсный центр Краснозерского района</w:t>
      </w:r>
      <w:r w:rsidRPr="00413067">
        <w:rPr>
          <w:sz w:val="28"/>
          <w:szCs w:val="28"/>
        </w:rPr>
        <w:t xml:space="preserve">. </w:t>
      </w:r>
    </w:p>
    <w:p w:rsidR="00413067" w:rsidRPr="00413067" w:rsidRDefault="00DF607F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r w:rsidRPr="00413067">
        <w:rPr>
          <w:sz w:val="28"/>
          <w:szCs w:val="28"/>
        </w:rPr>
        <w:t>Установить период перечисления денежных средств</w:t>
      </w:r>
      <w:r w:rsidR="00E269D4" w:rsidRPr="00413067">
        <w:rPr>
          <w:sz w:val="28"/>
          <w:szCs w:val="28"/>
        </w:rPr>
        <w:t xml:space="preserve"> администрацией Краснозерского района Новосибирской области</w:t>
      </w:r>
      <w:r w:rsidRPr="00413067">
        <w:rPr>
          <w:sz w:val="28"/>
          <w:szCs w:val="28"/>
        </w:rPr>
        <w:t xml:space="preserve">, </w:t>
      </w:r>
      <w:r w:rsidR="00E269D4" w:rsidRPr="00413067">
        <w:rPr>
          <w:sz w:val="28"/>
          <w:szCs w:val="28"/>
        </w:rPr>
        <w:t xml:space="preserve">для возмещения затрат </w:t>
      </w:r>
      <w:r w:rsidRPr="00413067">
        <w:rPr>
          <w:sz w:val="28"/>
          <w:szCs w:val="28"/>
        </w:rPr>
        <w:t xml:space="preserve">победителям Конкурса, на счет МОО РЦ </w:t>
      </w:r>
      <w:r w:rsidR="001C1016" w:rsidRPr="00413067">
        <w:rPr>
          <w:sz w:val="28"/>
          <w:szCs w:val="28"/>
        </w:rPr>
        <w:t>Краснозерского</w:t>
      </w:r>
      <w:r w:rsidRPr="00413067">
        <w:rPr>
          <w:sz w:val="28"/>
          <w:szCs w:val="28"/>
        </w:rPr>
        <w:t xml:space="preserve"> района с </w:t>
      </w:r>
      <w:r w:rsidR="001C1016" w:rsidRPr="00413067">
        <w:rPr>
          <w:sz w:val="28"/>
          <w:szCs w:val="28"/>
        </w:rPr>
        <w:t xml:space="preserve">19 мая </w:t>
      </w:r>
      <w:r w:rsidRPr="00413067">
        <w:rPr>
          <w:sz w:val="28"/>
          <w:szCs w:val="28"/>
        </w:rPr>
        <w:t xml:space="preserve"> по </w:t>
      </w:r>
      <w:r w:rsidR="001C1016" w:rsidRPr="00413067">
        <w:rPr>
          <w:sz w:val="28"/>
          <w:szCs w:val="28"/>
        </w:rPr>
        <w:t>23</w:t>
      </w:r>
      <w:r w:rsidRPr="00413067">
        <w:rPr>
          <w:sz w:val="28"/>
          <w:szCs w:val="28"/>
        </w:rPr>
        <w:t xml:space="preserve"> мая 2021 года.</w:t>
      </w:r>
    </w:p>
    <w:p w:rsidR="00413067" w:rsidRPr="00413067" w:rsidRDefault="005E4F9C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>Решение конкурсной комиссии по определению проектов, победивших в конкурсе, оформляется протоколом, который подписывается председателем и секретарем конкурсной комиссии.</w:t>
      </w:r>
    </w:p>
    <w:p w:rsidR="00413067" w:rsidRPr="00413067" w:rsidRDefault="005E4F9C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 xml:space="preserve">Итоги конкурса оформляются постановлением </w:t>
      </w:r>
      <w:r w:rsidR="000F66F1" w:rsidRPr="00413067">
        <w:rPr>
          <w:rFonts w:eastAsia="Calibri"/>
          <w:sz w:val="28"/>
          <w:szCs w:val="28"/>
          <w:lang w:eastAsia="en-US"/>
        </w:rPr>
        <w:t>а</w:t>
      </w:r>
      <w:r w:rsidRPr="00413067">
        <w:rPr>
          <w:rFonts w:eastAsia="Calibri"/>
          <w:sz w:val="28"/>
          <w:szCs w:val="28"/>
          <w:lang w:eastAsia="en-US"/>
        </w:rPr>
        <w:t>дминистрации Краснозерского района Новосибирской области.</w:t>
      </w:r>
    </w:p>
    <w:p w:rsidR="00413067" w:rsidRPr="00413067" w:rsidRDefault="000F66F1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r w:rsidRPr="00413067">
        <w:rPr>
          <w:rFonts w:eastAsia="Calibri"/>
          <w:sz w:val="28"/>
          <w:szCs w:val="28"/>
          <w:lang w:eastAsia="en-US"/>
        </w:rPr>
        <w:t>Постановление</w:t>
      </w:r>
      <w:r w:rsidR="005E4F9C" w:rsidRPr="00413067">
        <w:rPr>
          <w:rFonts w:eastAsia="Calibri"/>
          <w:sz w:val="28"/>
          <w:szCs w:val="28"/>
          <w:lang w:eastAsia="en-US"/>
        </w:rPr>
        <w:t xml:space="preserve"> </w:t>
      </w:r>
      <w:r w:rsidRPr="00413067">
        <w:rPr>
          <w:rFonts w:eastAsia="Calibri"/>
          <w:sz w:val="28"/>
          <w:szCs w:val="28"/>
          <w:lang w:eastAsia="en-US"/>
        </w:rPr>
        <w:t>администрации Крас</w:t>
      </w:r>
      <w:r w:rsidR="00F06CC5" w:rsidRPr="00413067">
        <w:rPr>
          <w:rFonts w:eastAsia="Calibri"/>
          <w:sz w:val="28"/>
          <w:szCs w:val="28"/>
          <w:lang w:eastAsia="en-US"/>
        </w:rPr>
        <w:t xml:space="preserve">нозерского района Новосибирской </w:t>
      </w:r>
      <w:r w:rsidRPr="00413067">
        <w:rPr>
          <w:rFonts w:eastAsia="Calibri"/>
          <w:sz w:val="28"/>
          <w:szCs w:val="28"/>
          <w:lang w:eastAsia="en-US"/>
        </w:rPr>
        <w:t xml:space="preserve">области </w:t>
      </w:r>
      <w:r w:rsidR="005E4F9C" w:rsidRPr="00413067">
        <w:rPr>
          <w:rFonts w:eastAsia="Calibri"/>
          <w:sz w:val="28"/>
          <w:szCs w:val="28"/>
          <w:lang w:eastAsia="en-US"/>
        </w:rPr>
        <w:t xml:space="preserve">об итогах проведения конкурса является основанием для предоставления средств </w:t>
      </w:r>
      <w:r w:rsidRPr="00413067">
        <w:rPr>
          <w:rFonts w:eastAsia="Calibri"/>
          <w:sz w:val="28"/>
          <w:szCs w:val="28"/>
          <w:lang w:eastAsia="en-US"/>
        </w:rPr>
        <w:t>районного</w:t>
      </w:r>
      <w:r w:rsidR="005E4F9C" w:rsidRPr="00413067">
        <w:rPr>
          <w:rFonts w:eastAsia="Calibri"/>
          <w:sz w:val="28"/>
          <w:szCs w:val="28"/>
          <w:lang w:eastAsia="en-US"/>
        </w:rPr>
        <w:t xml:space="preserve"> бюджета на реализацию проектов.</w:t>
      </w:r>
    </w:p>
    <w:p w:rsidR="00E424D0" w:rsidRPr="00413067" w:rsidRDefault="005E4F9C" w:rsidP="00A40ACB">
      <w:pPr>
        <w:numPr>
          <w:ilvl w:val="1"/>
          <w:numId w:val="31"/>
        </w:numPr>
        <w:ind w:left="0" w:firstLine="709"/>
        <w:jc w:val="both"/>
        <w:rPr>
          <w:sz w:val="28"/>
          <w:szCs w:val="28"/>
        </w:rPr>
      </w:pPr>
      <w:proofErr w:type="gramStart"/>
      <w:r w:rsidRPr="00413067">
        <w:rPr>
          <w:rFonts w:eastAsia="Calibri"/>
          <w:sz w:val="28"/>
          <w:szCs w:val="28"/>
          <w:lang w:eastAsia="en-US"/>
        </w:rPr>
        <w:t xml:space="preserve">Предоставление средств из </w:t>
      </w:r>
      <w:r w:rsidR="000F66F1" w:rsidRPr="00413067">
        <w:rPr>
          <w:rFonts w:eastAsia="Calibri"/>
          <w:sz w:val="28"/>
          <w:szCs w:val="28"/>
          <w:lang w:eastAsia="en-US"/>
        </w:rPr>
        <w:t>районного</w:t>
      </w:r>
      <w:r w:rsidRPr="00413067">
        <w:rPr>
          <w:rFonts w:eastAsia="Calibri"/>
          <w:sz w:val="28"/>
          <w:szCs w:val="28"/>
          <w:lang w:eastAsia="en-US"/>
        </w:rPr>
        <w:t xml:space="preserve"> бюджета на реализацию проектов осуществляется в виде субсидий в соответствии с </w:t>
      </w:r>
      <w:r w:rsidR="000F66F1" w:rsidRPr="00413067">
        <w:rPr>
          <w:rFonts w:eastAsia="Calibri"/>
          <w:sz w:val="28"/>
          <w:szCs w:val="28"/>
          <w:lang w:eastAsia="en-US"/>
        </w:rPr>
        <w:t xml:space="preserve">порядком </w:t>
      </w:r>
      <w:r w:rsidR="00F06CC5" w:rsidRPr="00413067">
        <w:rPr>
          <w:color w:val="000000"/>
          <w:sz w:val="28"/>
          <w:szCs w:val="28"/>
          <w:shd w:val="clear" w:color="auto" w:fill="FFFFFF"/>
        </w:rPr>
        <w:t xml:space="preserve">определения объема и предоставления из бюджета </w:t>
      </w:r>
      <w:r w:rsidR="00F06CC5" w:rsidRPr="00413067">
        <w:rPr>
          <w:color w:val="000000"/>
          <w:sz w:val="28"/>
          <w:szCs w:val="28"/>
        </w:rPr>
        <w:t>Краснозерского района Новосибирской области</w:t>
      </w:r>
      <w:r w:rsidR="00F06CC5" w:rsidRPr="00413067">
        <w:rPr>
          <w:color w:val="FF0000"/>
          <w:sz w:val="28"/>
          <w:szCs w:val="28"/>
        </w:rPr>
        <w:t xml:space="preserve"> </w:t>
      </w:r>
      <w:r w:rsidR="00F06CC5" w:rsidRPr="00413067">
        <w:rPr>
          <w:color w:val="000000"/>
          <w:sz w:val="28"/>
          <w:szCs w:val="28"/>
          <w:shd w:val="clear" w:color="auto" w:fill="FFFFFF"/>
        </w:rPr>
        <w:t xml:space="preserve">субсидии </w:t>
      </w:r>
      <w:r w:rsidR="00F06CC5" w:rsidRPr="00413067">
        <w:rPr>
          <w:rStyle w:val="ae"/>
          <w:color w:val="333333"/>
          <w:sz w:val="28"/>
          <w:szCs w:val="28"/>
        </w:rPr>
        <w:t>некоммерческим организациям</w:t>
      </w:r>
      <w:r w:rsidR="00F06CC5" w:rsidRPr="00413067">
        <w:rPr>
          <w:sz w:val="28"/>
          <w:szCs w:val="28"/>
        </w:rPr>
        <w:t xml:space="preserve">, не являющимся государственными (муниципальными)  казенными учреждениями, в </w:t>
      </w:r>
      <w:r w:rsidR="00F06CC5" w:rsidRPr="00413067">
        <w:rPr>
          <w:color w:val="000000"/>
          <w:sz w:val="28"/>
          <w:szCs w:val="28"/>
        </w:rPr>
        <w:t xml:space="preserve">целях реализации  мероприятий муниципальной программы Краснозерского района Новосибирской области  </w:t>
      </w:r>
      <w:bookmarkStart w:id="1" w:name="_Hlk517189899"/>
      <w:bookmarkStart w:id="2" w:name="_Hlk517255041"/>
      <w:r w:rsidR="00F06CC5" w:rsidRPr="00413067">
        <w:rPr>
          <w:color w:val="000000"/>
          <w:sz w:val="28"/>
          <w:szCs w:val="28"/>
        </w:rPr>
        <w:t>«</w:t>
      </w:r>
      <w:bookmarkEnd w:id="1"/>
      <w:bookmarkEnd w:id="2"/>
      <w:r w:rsidR="00E269D4" w:rsidRPr="00413067">
        <w:rPr>
          <w:sz w:val="28"/>
          <w:szCs w:val="28"/>
        </w:rPr>
        <w:t>Поддержка и развитие территориального общественного самоуправления на территории  Краснозерского района Новосибирской области на 2021-2023 годы</w:t>
      </w:r>
      <w:proofErr w:type="gramEnd"/>
      <w:r w:rsidR="00E269D4" w:rsidRPr="00413067">
        <w:rPr>
          <w:sz w:val="28"/>
          <w:szCs w:val="28"/>
        </w:rPr>
        <w:t xml:space="preserve">», </w:t>
      </w:r>
      <w:proofErr w:type="gramStart"/>
      <w:r w:rsidR="00E269D4" w:rsidRPr="00413067">
        <w:rPr>
          <w:sz w:val="28"/>
          <w:szCs w:val="28"/>
        </w:rPr>
        <w:t>утвержденную</w:t>
      </w:r>
      <w:proofErr w:type="gramEnd"/>
      <w:r w:rsidR="00E269D4" w:rsidRPr="00413067">
        <w:rPr>
          <w:sz w:val="28"/>
          <w:szCs w:val="28"/>
        </w:rPr>
        <w:t xml:space="preserve"> постановлением администрации Краснозерского района  Новосибирской области от 19.10.2020  № 751</w:t>
      </w:r>
      <w:r w:rsidR="00142A76" w:rsidRPr="00413067">
        <w:rPr>
          <w:sz w:val="28"/>
          <w:szCs w:val="28"/>
        </w:rPr>
        <w:t>.</w:t>
      </w:r>
    </w:p>
    <w:p w:rsidR="00F75E87" w:rsidRDefault="00F75E87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9244D2" w:rsidRDefault="009244D2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E269D4" w:rsidRDefault="00E269D4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E269D4" w:rsidRDefault="00E269D4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E269D4" w:rsidRDefault="00E269D4" w:rsidP="00743DDD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highlight w:val="cyan"/>
        </w:rPr>
      </w:pPr>
    </w:p>
    <w:p w:rsidR="000D6C10" w:rsidRDefault="00144438" w:rsidP="000D6C10">
      <w:pPr>
        <w:widowControl w:val="0"/>
        <w:tabs>
          <w:tab w:val="left" w:pos="2130"/>
        </w:tabs>
        <w:autoSpaceDE w:val="0"/>
        <w:autoSpaceDN w:val="0"/>
        <w:adjustRightInd w:val="0"/>
        <w:ind w:left="3969"/>
        <w:jc w:val="right"/>
        <w:rPr>
          <w:color w:val="2D2D2D"/>
          <w:spacing w:val="2"/>
          <w:sz w:val="24"/>
          <w:szCs w:val="24"/>
        </w:rPr>
      </w:pPr>
      <w:r w:rsidRPr="000D6C10">
        <w:rPr>
          <w:color w:val="2D2D2D"/>
          <w:spacing w:val="2"/>
          <w:sz w:val="24"/>
          <w:szCs w:val="24"/>
        </w:rPr>
        <w:lastRenderedPageBreak/>
        <w:t>П</w:t>
      </w:r>
      <w:r w:rsidR="001E38F7" w:rsidRPr="000D6C10">
        <w:rPr>
          <w:color w:val="2D2D2D"/>
          <w:spacing w:val="2"/>
          <w:sz w:val="24"/>
          <w:szCs w:val="24"/>
        </w:rPr>
        <w:t>риложение № 1</w:t>
      </w:r>
      <w:r w:rsidR="00413067" w:rsidRPr="000D6C10">
        <w:rPr>
          <w:color w:val="2D2D2D"/>
          <w:spacing w:val="2"/>
          <w:sz w:val="24"/>
          <w:szCs w:val="24"/>
        </w:rPr>
        <w:t xml:space="preserve"> </w:t>
      </w:r>
    </w:p>
    <w:p w:rsidR="00743DDD" w:rsidRPr="000D6C10" w:rsidRDefault="001E38F7" w:rsidP="000D6C10">
      <w:pPr>
        <w:widowControl w:val="0"/>
        <w:tabs>
          <w:tab w:val="left" w:pos="2130"/>
        </w:tabs>
        <w:autoSpaceDE w:val="0"/>
        <w:autoSpaceDN w:val="0"/>
        <w:adjustRightInd w:val="0"/>
        <w:ind w:left="3969"/>
        <w:jc w:val="both"/>
        <w:rPr>
          <w:b/>
          <w:sz w:val="24"/>
          <w:szCs w:val="24"/>
        </w:rPr>
      </w:pPr>
      <w:r w:rsidRPr="000D6C10">
        <w:rPr>
          <w:color w:val="2D2D2D"/>
          <w:spacing w:val="2"/>
          <w:sz w:val="24"/>
          <w:szCs w:val="24"/>
        </w:rPr>
        <w:t xml:space="preserve">к </w:t>
      </w:r>
      <w:r w:rsidR="000D6C10" w:rsidRPr="000D6C10">
        <w:rPr>
          <w:sz w:val="24"/>
          <w:szCs w:val="24"/>
        </w:rPr>
        <w:t xml:space="preserve">Положению о проведении </w:t>
      </w:r>
      <w:r w:rsidR="000D6C10" w:rsidRPr="000D6C10">
        <w:rPr>
          <w:color w:val="000000"/>
          <w:sz w:val="24"/>
          <w:szCs w:val="24"/>
        </w:rPr>
        <w:t xml:space="preserve">районного конкурса </w:t>
      </w:r>
      <w:r w:rsidR="000D6C10" w:rsidRPr="000D6C10">
        <w:rPr>
          <w:bCs/>
          <w:spacing w:val="2"/>
          <w:sz w:val="24"/>
          <w:szCs w:val="24"/>
        </w:rPr>
        <w:t xml:space="preserve">социально значимых проектов </w:t>
      </w:r>
      <w:r w:rsidR="000D6C10" w:rsidRPr="000D6C10">
        <w:rPr>
          <w:sz w:val="24"/>
          <w:szCs w:val="24"/>
        </w:rPr>
        <w:t xml:space="preserve">на предоставление грантов в форме субсидий из бюджета администрации Краснозерского района Новосибирской области </w:t>
      </w:r>
      <w:r w:rsidR="000D6C10" w:rsidRPr="000D6C10">
        <w:rPr>
          <w:bCs/>
          <w:spacing w:val="2"/>
          <w:sz w:val="24"/>
          <w:szCs w:val="24"/>
        </w:rPr>
        <w:t xml:space="preserve"> для</w:t>
      </w:r>
      <w:r w:rsidR="000D6C10" w:rsidRPr="000D6C10">
        <w:rPr>
          <w:b/>
          <w:bCs/>
          <w:spacing w:val="2"/>
          <w:sz w:val="24"/>
          <w:szCs w:val="24"/>
        </w:rPr>
        <w:t xml:space="preserve"> </w:t>
      </w:r>
      <w:r w:rsidR="000D6C10" w:rsidRPr="000D6C10">
        <w:rPr>
          <w:bCs/>
          <w:spacing w:val="2"/>
          <w:sz w:val="24"/>
          <w:szCs w:val="24"/>
        </w:rPr>
        <w:t xml:space="preserve">осуществления </w:t>
      </w:r>
      <w:r w:rsidR="000D6C10" w:rsidRPr="000D6C10">
        <w:rPr>
          <w:sz w:val="24"/>
          <w:szCs w:val="24"/>
        </w:rPr>
        <w:t>деятельности территориальных общественных самоуправлений</w:t>
      </w:r>
      <w:r w:rsidR="000D6C10" w:rsidRPr="000D6C10">
        <w:rPr>
          <w:bCs/>
          <w:spacing w:val="2"/>
          <w:sz w:val="24"/>
          <w:szCs w:val="24"/>
        </w:rPr>
        <w:t xml:space="preserve"> </w:t>
      </w:r>
      <w:r w:rsidR="000D6C10" w:rsidRPr="000D6C10">
        <w:rPr>
          <w:color w:val="000000"/>
          <w:sz w:val="24"/>
          <w:szCs w:val="24"/>
        </w:rPr>
        <w:t xml:space="preserve">в Краснозерском районе Новосибирской области </w:t>
      </w:r>
      <w:r w:rsidR="000D6C10" w:rsidRPr="000D6C10">
        <w:rPr>
          <w:sz w:val="24"/>
          <w:szCs w:val="24"/>
        </w:rPr>
        <w:t xml:space="preserve">«Лучший </w:t>
      </w:r>
      <w:r w:rsidR="009244D2">
        <w:rPr>
          <w:sz w:val="24"/>
          <w:szCs w:val="24"/>
        </w:rPr>
        <w:t xml:space="preserve">проект </w:t>
      </w:r>
      <w:r w:rsidR="000D6C10" w:rsidRPr="000D6C10">
        <w:rPr>
          <w:sz w:val="24"/>
          <w:szCs w:val="24"/>
        </w:rPr>
        <w:t>ТОС Краснозерского района»</w:t>
      </w:r>
    </w:p>
    <w:p w:rsidR="00743DDD" w:rsidRDefault="00743DDD" w:rsidP="0044366A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014EB" w:rsidRPr="00E424D0" w:rsidRDefault="0044366A" w:rsidP="0044366A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i/>
          <w:sz w:val="28"/>
          <w:szCs w:val="28"/>
        </w:rPr>
      </w:pPr>
      <w:r w:rsidRPr="00E424D0">
        <w:rPr>
          <w:b/>
          <w:i/>
          <w:sz w:val="28"/>
          <w:szCs w:val="28"/>
        </w:rPr>
        <w:t xml:space="preserve">Форма </w:t>
      </w:r>
    </w:p>
    <w:p w:rsidR="0044366A" w:rsidRPr="00E424D0" w:rsidRDefault="00E424D0" w:rsidP="0044366A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Заяв</w:t>
      </w:r>
      <w:r w:rsidR="00F06CC5">
        <w:rPr>
          <w:sz w:val="28"/>
          <w:szCs w:val="28"/>
        </w:rPr>
        <w:t>ление</w:t>
      </w:r>
      <w:r w:rsidR="003A0B12" w:rsidRPr="00E424D0">
        <w:rPr>
          <w:sz w:val="28"/>
          <w:szCs w:val="28"/>
        </w:rPr>
        <w:t xml:space="preserve"> на участие в конкурсе</w:t>
      </w:r>
      <w:r w:rsidR="00503A1B">
        <w:rPr>
          <w:sz w:val="28"/>
          <w:szCs w:val="28"/>
        </w:rPr>
        <w:t xml:space="preserve"> по </w:t>
      </w:r>
      <w:r w:rsidR="003A0B12" w:rsidRPr="00E424D0">
        <w:rPr>
          <w:sz w:val="28"/>
          <w:szCs w:val="28"/>
        </w:rPr>
        <w:t xml:space="preserve"> </w:t>
      </w:r>
      <w:r w:rsidR="00503A1B">
        <w:rPr>
          <w:bCs/>
          <w:spacing w:val="2"/>
          <w:sz w:val="28"/>
          <w:szCs w:val="28"/>
        </w:rPr>
        <w:t>поддержке инициатив деятельности  территориальных общественных самоуправлений «Лучший проект ТОС</w:t>
      </w:r>
      <w:r w:rsidR="009244D2">
        <w:rPr>
          <w:bCs/>
          <w:spacing w:val="2"/>
          <w:sz w:val="28"/>
          <w:szCs w:val="28"/>
        </w:rPr>
        <w:t xml:space="preserve"> </w:t>
      </w:r>
      <w:r w:rsidR="009244D2" w:rsidRPr="009244D2">
        <w:rPr>
          <w:sz w:val="28"/>
          <w:szCs w:val="28"/>
        </w:rPr>
        <w:t>Краснозерского района</w:t>
      </w:r>
      <w:r w:rsidR="00503A1B">
        <w:rPr>
          <w:color w:val="000000"/>
          <w:sz w:val="28"/>
          <w:szCs w:val="28"/>
        </w:rPr>
        <w:t>»</w:t>
      </w:r>
    </w:p>
    <w:p w:rsidR="0044366A" w:rsidRPr="0044366A" w:rsidRDefault="0044366A" w:rsidP="0044366A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01"/>
        <w:gridCol w:w="4961"/>
        <w:gridCol w:w="3766"/>
      </w:tblGrid>
      <w:tr w:rsidR="0044366A" w:rsidRPr="0044366A" w:rsidTr="00D86569">
        <w:tc>
          <w:tcPr>
            <w:tcW w:w="1101" w:type="dxa"/>
          </w:tcPr>
          <w:p w:rsidR="0044366A" w:rsidRPr="001014EB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1014EB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1014EB">
              <w:rPr>
                <w:b/>
                <w:sz w:val="28"/>
                <w:szCs w:val="28"/>
              </w:rPr>
              <w:t>п</w:t>
            </w:r>
            <w:proofErr w:type="gramEnd"/>
            <w:r w:rsidRPr="001014EB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961" w:type="dxa"/>
          </w:tcPr>
          <w:p w:rsidR="0044366A" w:rsidRPr="001014EB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1014EB">
              <w:rPr>
                <w:b/>
                <w:sz w:val="28"/>
                <w:szCs w:val="28"/>
              </w:rPr>
              <w:t>Наименование графы</w:t>
            </w:r>
          </w:p>
        </w:tc>
        <w:tc>
          <w:tcPr>
            <w:tcW w:w="3766" w:type="dxa"/>
          </w:tcPr>
          <w:p w:rsidR="0044366A" w:rsidRPr="001014EB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1014EB">
              <w:rPr>
                <w:b/>
                <w:sz w:val="28"/>
                <w:szCs w:val="28"/>
              </w:rPr>
              <w:t>Информация</w:t>
            </w:r>
          </w:p>
        </w:tc>
      </w:tr>
      <w:tr w:rsidR="0044366A" w:rsidRPr="0044366A" w:rsidTr="00D86569">
        <w:trPr>
          <w:trHeight w:val="470"/>
        </w:trPr>
        <w:tc>
          <w:tcPr>
            <w:tcW w:w="1101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:rsidR="00F06CC5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>Название проекта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366A" w:rsidRPr="0044366A" w:rsidTr="00D86569">
        <w:tc>
          <w:tcPr>
            <w:tcW w:w="1101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:rsidR="00F06CC5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>Направление проекта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366A" w:rsidRPr="0044366A" w:rsidTr="00D86569">
        <w:tc>
          <w:tcPr>
            <w:tcW w:w="1101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F06CC5" w:rsidRPr="0044366A" w:rsidRDefault="001014EB" w:rsidP="001014E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ТОС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1014EB" w:rsidRPr="0044366A" w:rsidTr="00D86569">
        <w:tc>
          <w:tcPr>
            <w:tcW w:w="1101" w:type="dxa"/>
          </w:tcPr>
          <w:p w:rsidR="001014EB" w:rsidRPr="0044366A" w:rsidRDefault="001014EB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:rsidR="00F06CC5" w:rsidRPr="0044366A" w:rsidRDefault="001014EB" w:rsidP="00144438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 xml:space="preserve">Ф.И.О. </w:t>
            </w:r>
            <w:r w:rsidR="00144438">
              <w:rPr>
                <w:sz w:val="28"/>
                <w:szCs w:val="28"/>
              </w:rPr>
              <w:t xml:space="preserve">председателя </w:t>
            </w:r>
            <w:r>
              <w:rPr>
                <w:sz w:val="28"/>
                <w:szCs w:val="28"/>
              </w:rPr>
              <w:t>ТОС</w:t>
            </w:r>
          </w:p>
        </w:tc>
        <w:tc>
          <w:tcPr>
            <w:tcW w:w="3766" w:type="dxa"/>
          </w:tcPr>
          <w:p w:rsidR="001014EB" w:rsidRPr="0044366A" w:rsidRDefault="001014EB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366A" w:rsidRPr="0044366A" w:rsidTr="00D86569">
        <w:tc>
          <w:tcPr>
            <w:tcW w:w="1101" w:type="dxa"/>
          </w:tcPr>
          <w:p w:rsidR="0044366A" w:rsidRPr="0044366A" w:rsidRDefault="001014EB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 xml:space="preserve">Контактная информация </w:t>
            </w:r>
            <w:r w:rsidRPr="0044366A">
              <w:rPr>
                <w:i/>
                <w:sz w:val="28"/>
                <w:szCs w:val="28"/>
              </w:rPr>
              <w:t>(номер телефона, электронная почта)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A0B12" w:rsidRPr="0044366A" w:rsidTr="00D86569">
        <w:tc>
          <w:tcPr>
            <w:tcW w:w="1101" w:type="dxa"/>
          </w:tcPr>
          <w:p w:rsidR="003A0B12" w:rsidRPr="0044366A" w:rsidRDefault="001014EB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:rsidR="003A0B12" w:rsidRPr="0044366A" w:rsidRDefault="003A0B12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людей </w:t>
            </w:r>
            <w:r w:rsidR="00142A76">
              <w:rPr>
                <w:sz w:val="28"/>
                <w:szCs w:val="28"/>
              </w:rPr>
              <w:t xml:space="preserve">проживающих </w:t>
            </w:r>
            <w:r>
              <w:rPr>
                <w:sz w:val="28"/>
                <w:szCs w:val="28"/>
              </w:rPr>
              <w:t>на территории,  которой осуществляется реализация проекта</w:t>
            </w:r>
          </w:p>
        </w:tc>
        <w:tc>
          <w:tcPr>
            <w:tcW w:w="3766" w:type="dxa"/>
          </w:tcPr>
          <w:p w:rsidR="003A0B12" w:rsidRPr="0044366A" w:rsidRDefault="003A0B12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2FD7" w:rsidRPr="0044366A" w:rsidTr="00D86569">
        <w:tc>
          <w:tcPr>
            <w:tcW w:w="1101" w:type="dxa"/>
          </w:tcPr>
          <w:p w:rsidR="00442FD7" w:rsidRDefault="00442FD7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:rsidR="00442FD7" w:rsidRDefault="00442FD7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членов инициативной группы проекта (указать ФИО</w:t>
            </w:r>
            <w:r w:rsidR="00142A76">
              <w:rPr>
                <w:sz w:val="28"/>
                <w:szCs w:val="28"/>
              </w:rPr>
              <w:t xml:space="preserve"> не менее 3х человек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3766" w:type="dxa"/>
          </w:tcPr>
          <w:p w:rsidR="00442FD7" w:rsidRPr="0044366A" w:rsidRDefault="00442FD7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6231D" w:rsidRPr="0044366A" w:rsidTr="00D86569">
        <w:trPr>
          <w:trHeight w:val="740"/>
        </w:trPr>
        <w:tc>
          <w:tcPr>
            <w:tcW w:w="1101" w:type="dxa"/>
          </w:tcPr>
          <w:p w:rsidR="0026231D" w:rsidRPr="0044366A" w:rsidRDefault="00442FD7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:rsidR="00F06CC5" w:rsidRPr="0044366A" w:rsidRDefault="0026231D" w:rsidP="00141210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Описание проблемы, на решение которой направлен проект</w:t>
            </w:r>
          </w:p>
        </w:tc>
        <w:tc>
          <w:tcPr>
            <w:tcW w:w="3766" w:type="dxa"/>
          </w:tcPr>
          <w:p w:rsidR="0026231D" w:rsidRPr="0044366A" w:rsidRDefault="0026231D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6231D" w:rsidRPr="0044366A" w:rsidTr="00D86569">
        <w:trPr>
          <w:trHeight w:val="373"/>
        </w:trPr>
        <w:tc>
          <w:tcPr>
            <w:tcW w:w="1101" w:type="dxa"/>
          </w:tcPr>
          <w:p w:rsidR="0026231D" w:rsidRPr="0044366A" w:rsidRDefault="00442FD7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961" w:type="dxa"/>
          </w:tcPr>
          <w:p w:rsidR="00F06CC5" w:rsidRDefault="00144438" w:rsidP="001014E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</w:t>
            </w:r>
            <w:r w:rsidR="00142A76">
              <w:rPr>
                <w:sz w:val="28"/>
                <w:szCs w:val="28"/>
              </w:rPr>
              <w:t>ь</w:t>
            </w:r>
            <w:r w:rsidR="0026231D">
              <w:rPr>
                <w:sz w:val="28"/>
                <w:szCs w:val="28"/>
              </w:rPr>
              <w:t xml:space="preserve"> проекта</w:t>
            </w:r>
          </w:p>
        </w:tc>
        <w:tc>
          <w:tcPr>
            <w:tcW w:w="3766" w:type="dxa"/>
          </w:tcPr>
          <w:p w:rsidR="0026231D" w:rsidRPr="0044366A" w:rsidRDefault="0026231D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1014EB" w:rsidRPr="0044366A" w:rsidTr="00D86569">
        <w:trPr>
          <w:trHeight w:val="473"/>
        </w:trPr>
        <w:tc>
          <w:tcPr>
            <w:tcW w:w="1101" w:type="dxa"/>
          </w:tcPr>
          <w:p w:rsidR="001014EB" w:rsidRDefault="00442FD7" w:rsidP="007441B6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961" w:type="dxa"/>
          </w:tcPr>
          <w:p w:rsidR="00F06CC5" w:rsidRDefault="001014EB" w:rsidP="001014E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проекта</w:t>
            </w:r>
          </w:p>
        </w:tc>
        <w:tc>
          <w:tcPr>
            <w:tcW w:w="3766" w:type="dxa"/>
          </w:tcPr>
          <w:p w:rsidR="001014EB" w:rsidRPr="0044366A" w:rsidRDefault="001014EB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366A" w:rsidRPr="0044366A" w:rsidTr="00D86569">
        <w:tc>
          <w:tcPr>
            <w:tcW w:w="1101" w:type="dxa"/>
          </w:tcPr>
          <w:p w:rsidR="0044366A" w:rsidRPr="0044366A" w:rsidRDefault="007441B6" w:rsidP="00442FD7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42FD7">
              <w:rPr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:rsidR="00141210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4366A">
              <w:rPr>
                <w:sz w:val="28"/>
                <w:szCs w:val="28"/>
              </w:rPr>
              <w:t xml:space="preserve">Ожидаемые </w:t>
            </w:r>
            <w:r w:rsidR="00142A76">
              <w:rPr>
                <w:sz w:val="28"/>
                <w:szCs w:val="28"/>
              </w:rPr>
              <w:t xml:space="preserve">количественные и качественные </w:t>
            </w:r>
            <w:r w:rsidRPr="0044366A">
              <w:rPr>
                <w:sz w:val="28"/>
                <w:szCs w:val="28"/>
              </w:rPr>
              <w:t>результаты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366A" w:rsidRPr="0044366A" w:rsidTr="00D86569">
        <w:tc>
          <w:tcPr>
            <w:tcW w:w="1101" w:type="dxa"/>
          </w:tcPr>
          <w:p w:rsidR="0044366A" w:rsidRPr="0044366A" w:rsidRDefault="001014EB" w:rsidP="00442FD7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42FD7">
              <w:rPr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:rsidR="0044366A" w:rsidRPr="009244D2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244D2">
              <w:rPr>
                <w:sz w:val="28"/>
                <w:szCs w:val="28"/>
              </w:rPr>
              <w:t>Сроки реализации проекта</w:t>
            </w:r>
            <w:r w:rsidR="001014EB" w:rsidRPr="009244D2">
              <w:rPr>
                <w:sz w:val="28"/>
                <w:szCs w:val="28"/>
              </w:rPr>
              <w:t xml:space="preserve"> </w:t>
            </w:r>
          </w:p>
          <w:p w:rsidR="00142A76" w:rsidRPr="009244D2" w:rsidRDefault="00142A76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proofErr w:type="gramStart"/>
            <w:r w:rsidRPr="009244D2">
              <w:rPr>
                <w:sz w:val="28"/>
                <w:szCs w:val="28"/>
              </w:rPr>
              <w:t>(</w:t>
            </w:r>
            <w:r w:rsidRPr="009244D2">
              <w:rPr>
                <w:i/>
                <w:sz w:val="28"/>
                <w:szCs w:val="28"/>
              </w:rPr>
              <w:t xml:space="preserve">дата начала реализации не раньше </w:t>
            </w:r>
            <w:r w:rsidR="009244D2" w:rsidRPr="009244D2">
              <w:rPr>
                <w:i/>
                <w:sz w:val="28"/>
                <w:szCs w:val="28"/>
              </w:rPr>
              <w:t>01.06</w:t>
            </w:r>
            <w:r w:rsidRPr="009244D2">
              <w:rPr>
                <w:i/>
                <w:sz w:val="28"/>
                <w:szCs w:val="28"/>
              </w:rPr>
              <w:t>.2021г,</w:t>
            </w:r>
            <w:proofErr w:type="gramEnd"/>
          </w:p>
          <w:p w:rsidR="00141210" w:rsidRPr="009244D2" w:rsidRDefault="00142A76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9244D2">
              <w:rPr>
                <w:i/>
                <w:sz w:val="28"/>
                <w:szCs w:val="28"/>
              </w:rPr>
              <w:t>Дата окончания реализации проекта не позднее 31.10.2021 г)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366A" w:rsidRPr="0044366A" w:rsidTr="00D86569">
        <w:tc>
          <w:tcPr>
            <w:tcW w:w="1101" w:type="dxa"/>
          </w:tcPr>
          <w:p w:rsidR="0044366A" w:rsidRPr="0044366A" w:rsidRDefault="001014EB" w:rsidP="00442FD7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42FD7">
              <w:rPr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44366A" w:rsidRDefault="007805DC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б</w:t>
            </w:r>
            <w:r w:rsidR="00144438">
              <w:rPr>
                <w:sz w:val="28"/>
                <w:szCs w:val="28"/>
              </w:rPr>
              <w:t xml:space="preserve">юджет </w:t>
            </w:r>
            <w:r w:rsidR="007441B6">
              <w:rPr>
                <w:sz w:val="28"/>
                <w:szCs w:val="28"/>
              </w:rPr>
              <w:t xml:space="preserve"> проекта</w:t>
            </w:r>
            <w:r w:rsidR="00503A1B">
              <w:rPr>
                <w:sz w:val="28"/>
                <w:szCs w:val="28"/>
              </w:rPr>
              <w:t xml:space="preserve"> в </w:t>
            </w:r>
            <w:proofErr w:type="spellStart"/>
            <w:r w:rsidR="00503A1B">
              <w:rPr>
                <w:sz w:val="28"/>
                <w:szCs w:val="28"/>
              </w:rPr>
              <w:t>руб</w:t>
            </w:r>
            <w:proofErr w:type="spellEnd"/>
            <w:r w:rsidR="00503A1B">
              <w:rPr>
                <w:sz w:val="28"/>
                <w:szCs w:val="28"/>
              </w:rPr>
              <w:t>:</w:t>
            </w:r>
          </w:p>
          <w:p w:rsidR="00144438" w:rsidRDefault="00142A76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144438">
              <w:rPr>
                <w:sz w:val="28"/>
                <w:szCs w:val="28"/>
              </w:rPr>
              <w:t>запрашиваемая сумма в руб.</w:t>
            </w:r>
          </w:p>
          <w:p w:rsidR="00141210" w:rsidRPr="0044366A" w:rsidRDefault="00142A76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144438">
              <w:rPr>
                <w:sz w:val="28"/>
                <w:szCs w:val="28"/>
              </w:rPr>
              <w:t>сумма софинансирования</w:t>
            </w:r>
            <w:r>
              <w:rPr>
                <w:sz w:val="28"/>
                <w:szCs w:val="28"/>
              </w:rPr>
              <w:t xml:space="preserve"> </w:t>
            </w:r>
            <w:r w:rsidR="00144438">
              <w:rPr>
                <w:sz w:val="28"/>
                <w:szCs w:val="28"/>
              </w:rPr>
              <w:t xml:space="preserve"> в руб.</w:t>
            </w:r>
          </w:p>
        </w:tc>
        <w:tc>
          <w:tcPr>
            <w:tcW w:w="3766" w:type="dxa"/>
          </w:tcPr>
          <w:p w:rsidR="0044366A" w:rsidRPr="0044366A" w:rsidRDefault="0044366A" w:rsidP="0044366A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F657C3" w:rsidRDefault="00F657C3" w:rsidP="00D86569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8"/>
          <w:szCs w:val="28"/>
        </w:rPr>
      </w:pPr>
    </w:p>
    <w:p w:rsidR="008B5AE9" w:rsidRPr="00D86569" w:rsidRDefault="008B5AE9" w:rsidP="008B5AE9">
      <w:pPr>
        <w:widowControl w:val="0"/>
        <w:tabs>
          <w:tab w:val="left" w:pos="2130"/>
        </w:tabs>
        <w:autoSpaceDE w:val="0"/>
        <w:autoSpaceDN w:val="0"/>
        <w:adjustRightInd w:val="0"/>
        <w:rPr>
          <w:i/>
          <w:sz w:val="28"/>
          <w:szCs w:val="28"/>
        </w:rPr>
      </w:pPr>
      <w:r w:rsidRPr="008B5AE9">
        <w:rPr>
          <w:i/>
          <w:sz w:val="28"/>
          <w:szCs w:val="28"/>
        </w:rPr>
        <w:t>Дата подачи заявки</w:t>
      </w:r>
    </w:p>
    <w:p w:rsidR="00144438" w:rsidRDefault="008B5AE9" w:rsidP="00D86569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Председатель ТОС             _____________            / ФИО/</w:t>
      </w:r>
    </w:p>
    <w:p w:rsidR="00144438" w:rsidRDefault="00F06CC5" w:rsidP="00503A1B">
      <w:pPr>
        <w:widowControl w:val="0"/>
        <w:tabs>
          <w:tab w:val="left" w:pos="213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Согласов</w:t>
      </w:r>
      <w:r w:rsidR="00503A1B">
        <w:rPr>
          <w:sz w:val="28"/>
          <w:szCs w:val="28"/>
        </w:rPr>
        <w:t xml:space="preserve">ано:                       _____________   </w:t>
      </w:r>
      <w:r>
        <w:rPr>
          <w:sz w:val="28"/>
          <w:szCs w:val="28"/>
        </w:rPr>
        <w:t xml:space="preserve">     ФИО Главы</w:t>
      </w:r>
      <w:r w:rsidR="00503A1B">
        <w:rPr>
          <w:sz w:val="28"/>
          <w:szCs w:val="28"/>
        </w:rPr>
        <w:t xml:space="preserve"> </w:t>
      </w:r>
      <w:proofErr w:type="gramStart"/>
      <w:r w:rsidR="00503A1B">
        <w:rPr>
          <w:sz w:val="28"/>
          <w:szCs w:val="28"/>
        </w:rPr>
        <w:t>с</w:t>
      </w:r>
      <w:proofErr w:type="gramEnd"/>
      <w:r w:rsidR="00503A1B">
        <w:rPr>
          <w:sz w:val="28"/>
          <w:szCs w:val="28"/>
        </w:rPr>
        <w:t>/с</w:t>
      </w:r>
    </w:p>
    <w:p w:rsidR="00E424D0" w:rsidRDefault="00E424D0" w:rsidP="0044366A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D6C10" w:rsidRDefault="000D6C10" w:rsidP="0044366A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/>
      </w:tblPr>
      <w:tblGrid>
        <w:gridCol w:w="5348"/>
        <w:gridCol w:w="4069"/>
      </w:tblGrid>
      <w:tr w:rsidR="009E237D" w:rsidRPr="00645878" w:rsidTr="008F2E31">
        <w:tc>
          <w:tcPr>
            <w:tcW w:w="941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8F2E31" w:rsidRDefault="009E237D" w:rsidP="00015FBA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9E237D">
              <w:rPr>
                <w:b/>
                <w:color w:val="000000"/>
                <w:sz w:val="30"/>
                <w:szCs w:val="30"/>
              </w:rPr>
              <w:t>ПАСПОРТ ПРОЕКТА</w:t>
            </w:r>
            <w:r w:rsidRPr="009E237D">
              <w:rPr>
                <w:b/>
                <w:color w:val="000000"/>
                <w:sz w:val="30"/>
                <w:szCs w:val="30"/>
              </w:rPr>
              <w:br/>
            </w:r>
            <w:r w:rsidRPr="008F2E31">
              <w:rPr>
                <w:i/>
                <w:color w:val="000000"/>
                <w:sz w:val="30"/>
                <w:szCs w:val="30"/>
              </w:rPr>
              <w:t>(форма)</w:t>
            </w:r>
          </w:p>
          <w:p w:rsidR="00144438" w:rsidRDefault="00144438" w:rsidP="000A057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Название </w:t>
            </w:r>
            <w:r w:rsidR="000A0578" w:rsidRPr="000A0578">
              <w:rPr>
                <w:rFonts w:ascii="Times New Roman" w:hAnsi="Times New Roman" w:cs="Times New Roman"/>
                <w:sz w:val="28"/>
                <w:szCs w:val="28"/>
              </w:rPr>
              <w:t xml:space="preserve"> проекта </w:t>
            </w:r>
            <w:r w:rsidR="000A0578">
              <w:rPr>
                <w:rFonts w:ascii="Times New Roman" w:hAnsi="Times New Roman" w:cs="Times New Roman"/>
                <w:sz w:val="28"/>
                <w:szCs w:val="28"/>
              </w:rPr>
              <w:t>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  <w:r w:rsidR="000A0578" w:rsidRPr="000A057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0A05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44438" w:rsidRDefault="00144438" w:rsidP="000A057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0578" w:rsidRPr="003775FA" w:rsidRDefault="000A0578" w:rsidP="000A0578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0A0578">
              <w:rPr>
                <w:rFonts w:ascii="Times New Roman" w:hAnsi="Times New Roman" w:cs="Times New Roman"/>
                <w:sz w:val="28"/>
                <w:szCs w:val="28"/>
              </w:rPr>
              <w:t xml:space="preserve">претендующего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получение субсидии </w:t>
            </w:r>
            <w:r w:rsidRPr="000A0578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251C11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Pr="000A0578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  <w:r w:rsidR="0014443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3775FA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 w:rsidR="00144438">
              <w:rPr>
                <w:rFonts w:ascii="Times New Roman" w:hAnsi="Times New Roman" w:cs="Times New Roman"/>
              </w:rPr>
              <w:t>________________</w:t>
            </w:r>
          </w:p>
          <w:p w:rsidR="000A0578" w:rsidRDefault="000A0578" w:rsidP="00144438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3775FA">
              <w:rPr>
                <w:rFonts w:ascii="Times New Roman" w:hAnsi="Times New Roman" w:cs="Times New Roman"/>
              </w:rPr>
              <w:t xml:space="preserve"> (наименование организации территориального общественного самоуправления)</w:t>
            </w:r>
          </w:p>
          <w:p w:rsidR="00144438" w:rsidRPr="009E237D" w:rsidRDefault="00144438" w:rsidP="00144438">
            <w:pPr>
              <w:pStyle w:val="ConsPlusNonformat"/>
              <w:jc w:val="both"/>
              <w:rPr>
                <w:b/>
                <w:color w:val="000000"/>
                <w:sz w:val="30"/>
                <w:szCs w:val="30"/>
              </w:rPr>
            </w:pPr>
          </w:p>
        </w:tc>
      </w:tr>
      <w:tr w:rsidR="009E237D" w:rsidRPr="00645878" w:rsidTr="008F2E31">
        <w:tc>
          <w:tcPr>
            <w:tcW w:w="5348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F82DD8" w:rsidRDefault="00F82DD8" w:rsidP="00F82DD8">
      <w:pPr>
        <w:rPr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84"/>
        <w:gridCol w:w="293"/>
        <w:gridCol w:w="2043"/>
        <w:gridCol w:w="2043"/>
        <w:gridCol w:w="585"/>
        <w:gridCol w:w="148"/>
        <w:gridCol w:w="1606"/>
        <w:gridCol w:w="731"/>
        <w:gridCol w:w="1606"/>
      </w:tblGrid>
      <w:tr w:rsidR="00F82DD8" w:rsidRPr="00F82DD8" w:rsidTr="00E424D0">
        <w:trPr>
          <w:trHeight w:val="15"/>
        </w:trPr>
        <w:tc>
          <w:tcPr>
            <w:tcW w:w="584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293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2043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2043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585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148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1606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731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  <w:tc>
          <w:tcPr>
            <w:tcW w:w="1606" w:type="dxa"/>
            <w:hideMark/>
          </w:tcPr>
          <w:p w:rsidR="00F82DD8" w:rsidRPr="00F82DD8" w:rsidRDefault="00F82DD8" w:rsidP="00F82DD8">
            <w:pPr>
              <w:rPr>
                <w:sz w:val="2"/>
                <w:szCs w:val="24"/>
              </w:rPr>
            </w:pPr>
          </w:p>
        </w:tc>
      </w:tr>
      <w:tr w:rsidR="00F82DD8" w:rsidRPr="00F82DD8" w:rsidTr="00E424D0">
        <w:tc>
          <w:tcPr>
            <w:tcW w:w="9639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4438" w:rsidRDefault="00F82DD8" w:rsidP="00200627">
            <w:pPr>
              <w:numPr>
                <w:ilvl w:val="0"/>
                <w:numId w:val="3"/>
              </w:numPr>
              <w:spacing w:line="352" w:lineRule="atLeast"/>
              <w:ind w:left="-7" w:firstLine="7"/>
              <w:textAlignment w:val="baseline"/>
              <w:rPr>
                <w:bCs/>
                <w:sz w:val="28"/>
                <w:szCs w:val="28"/>
              </w:rPr>
            </w:pPr>
            <w:r w:rsidRPr="00F82DD8">
              <w:rPr>
                <w:bCs/>
                <w:sz w:val="28"/>
                <w:szCs w:val="28"/>
              </w:rPr>
              <w:t>Постановка проблемы, на решение которой направлен проект</w:t>
            </w:r>
          </w:p>
          <w:p w:rsidR="00F82DD8" w:rsidRPr="00F82DD8" w:rsidRDefault="00F82DD8" w:rsidP="00144438">
            <w:pPr>
              <w:spacing w:line="352" w:lineRule="atLeast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(</w:t>
            </w:r>
            <w:r w:rsidRPr="00F82DD8">
              <w:rPr>
                <w:bCs/>
                <w:i/>
                <w:sz w:val="28"/>
                <w:szCs w:val="28"/>
              </w:rPr>
              <w:t>в</w:t>
            </w:r>
            <w:r w:rsidRPr="00F82DD8">
              <w:rPr>
                <w:i/>
                <w:sz w:val="28"/>
                <w:szCs w:val="28"/>
              </w:rPr>
              <w:t xml:space="preserve"> данном разделе необходимо раскрыть проблему, которую предполагается решить в ходе реализации проекта ТОС и обосновать необходимость его реализации</w:t>
            </w:r>
            <w:r>
              <w:rPr>
                <w:sz w:val="28"/>
                <w:szCs w:val="28"/>
              </w:rPr>
              <w:t>).</w:t>
            </w:r>
          </w:p>
        </w:tc>
      </w:tr>
      <w:tr w:rsidR="00F82DD8" w:rsidRPr="00F82DD8" w:rsidTr="00E424D0">
        <w:tc>
          <w:tcPr>
            <w:tcW w:w="9639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82DD8" w:rsidRPr="00F82DD8" w:rsidRDefault="00F82DD8" w:rsidP="00F82DD8">
            <w:pPr>
              <w:rPr>
                <w:sz w:val="28"/>
                <w:szCs w:val="28"/>
              </w:rPr>
            </w:pPr>
          </w:p>
        </w:tc>
      </w:tr>
      <w:tr w:rsidR="00F82DD8" w:rsidRPr="00F82DD8" w:rsidTr="00E424D0">
        <w:tc>
          <w:tcPr>
            <w:tcW w:w="9639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4438" w:rsidRDefault="00144438" w:rsidP="00F82DD8">
            <w:pPr>
              <w:spacing w:line="352" w:lineRule="atLeast"/>
              <w:textAlignment w:val="baseline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F82DD8" w:rsidRPr="00F82DD8">
              <w:rPr>
                <w:bCs/>
                <w:sz w:val="28"/>
                <w:szCs w:val="28"/>
              </w:rPr>
              <w:t>. Цел</w:t>
            </w:r>
            <w:r>
              <w:rPr>
                <w:bCs/>
                <w:sz w:val="28"/>
                <w:szCs w:val="28"/>
              </w:rPr>
              <w:t>и</w:t>
            </w:r>
            <w:r w:rsidR="00F82DD8" w:rsidRPr="00F82DD8">
              <w:rPr>
                <w:bCs/>
                <w:sz w:val="28"/>
                <w:szCs w:val="28"/>
              </w:rPr>
              <w:t xml:space="preserve"> и задачи проекта</w:t>
            </w:r>
            <w:r w:rsidR="00F82DD8">
              <w:rPr>
                <w:bCs/>
                <w:sz w:val="28"/>
                <w:szCs w:val="28"/>
              </w:rPr>
              <w:t xml:space="preserve"> </w:t>
            </w:r>
          </w:p>
          <w:p w:rsidR="00144438" w:rsidRDefault="00F82DD8" w:rsidP="00144438">
            <w:pPr>
              <w:spacing w:line="352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  <w:proofErr w:type="gramStart"/>
            <w:r>
              <w:rPr>
                <w:bCs/>
                <w:sz w:val="28"/>
                <w:szCs w:val="28"/>
              </w:rPr>
              <w:t>(</w:t>
            </w:r>
            <w:r w:rsidRPr="00F82DD8">
              <w:rPr>
                <w:bCs/>
                <w:i/>
                <w:sz w:val="28"/>
                <w:szCs w:val="28"/>
              </w:rPr>
              <w:t>н</w:t>
            </w:r>
            <w:r w:rsidRPr="00F82DD8">
              <w:rPr>
                <w:i/>
                <w:sz w:val="28"/>
                <w:szCs w:val="28"/>
              </w:rPr>
              <w:t xml:space="preserve">еобходимо указать конкретную цель проекта, которая должна непосредственно соотноситься с решаемой проблемой. </w:t>
            </w:r>
            <w:proofErr w:type="gramEnd"/>
          </w:p>
          <w:p w:rsidR="00F82DD8" w:rsidRDefault="00F82DD8" w:rsidP="00144438">
            <w:pPr>
              <w:spacing w:line="352" w:lineRule="atLeast"/>
              <w:jc w:val="both"/>
              <w:textAlignment w:val="baseline"/>
              <w:rPr>
                <w:i/>
                <w:sz w:val="28"/>
                <w:szCs w:val="28"/>
              </w:rPr>
            </w:pPr>
            <w:proofErr w:type="gramStart"/>
            <w:r w:rsidRPr="00F82DD8">
              <w:rPr>
                <w:i/>
                <w:sz w:val="28"/>
                <w:szCs w:val="28"/>
              </w:rPr>
              <w:t>Затем в логической последовательности перечислить задачи, которые необходимо предпринять для достижения поставленной цели).</w:t>
            </w:r>
            <w:proofErr w:type="gramEnd"/>
          </w:p>
          <w:p w:rsidR="005772B4" w:rsidRDefault="00F82DD8" w:rsidP="005772B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i/>
                <w:sz w:val="28"/>
                <w:szCs w:val="28"/>
              </w:rPr>
            </w:pPr>
            <w:r w:rsidRPr="00F82DD8">
              <w:rPr>
                <w:sz w:val="28"/>
                <w:szCs w:val="28"/>
              </w:rPr>
              <w:t>4.</w:t>
            </w:r>
            <w:r w:rsidR="001E38F7">
              <w:rPr>
                <w:sz w:val="28"/>
                <w:szCs w:val="28"/>
              </w:rPr>
              <w:t xml:space="preserve"> </w:t>
            </w:r>
            <w:r w:rsidRPr="00F82DD8">
              <w:rPr>
                <w:sz w:val="28"/>
                <w:szCs w:val="28"/>
              </w:rPr>
              <w:t xml:space="preserve"> Календарный план </w:t>
            </w:r>
            <w:r w:rsidRPr="005772B4">
              <w:rPr>
                <w:sz w:val="28"/>
                <w:szCs w:val="28"/>
              </w:rPr>
              <w:t>проекта</w:t>
            </w:r>
            <w:r w:rsidR="005772B4">
              <w:rPr>
                <w:i/>
                <w:sz w:val="28"/>
                <w:szCs w:val="28"/>
              </w:rPr>
              <w:t>:</w:t>
            </w:r>
          </w:p>
          <w:p w:rsidR="005772B4" w:rsidRPr="005772B4" w:rsidRDefault="00144438" w:rsidP="005772B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i/>
                <w:sz w:val="28"/>
                <w:szCs w:val="28"/>
                <w:lang w:eastAsia="en-US"/>
              </w:rPr>
            </w:pPr>
            <w:r w:rsidRPr="005772B4">
              <w:rPr>
                <w:i/>
                <w:sz w:val="28"/>
                <w:szCs w:val="28"/>
              </w:rPr>
              <w:t xml:space="preserve"> (</w:t>
            </w:r>
            <w:r w:rsidR="005772B4" w:rsidRPr="005772B4">
              <w:rPr>
                <w:rFonts w:eastAsia="Calibri"/>
                <w:i/>
                <w:sz w:val="28"/>
                <w:szCs w:val="28"/>
                <w:lang w:eastAsia="en-US"/>
              </w:rPr>
              <w:t>в графе 2 "Мероприятие" поэтапно отразить мероприятия по каждой задаче проекта;</w:t>
            </w:r>
          </w:p>
          <w:p w:rsidR="005772B4" w:rsidRPr="005772B4" w:rsidRDefault="005772B4" w:rsidP="005772B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i/>
                <w:sz w:val="28"/>
                <w:szCs w:val="28"/>
                <w:lang w:eastAsia="en-US"/>
              </w:rPr>
            </w:pPr>
            <w:r w:rsidRPr="005772B4">
              <w:rPr>
                <w:rFonts w:eastAsia="Calibri"/>
                <w:i/>
                <w:sz w:val="28"/>
                <w:szCs w:val="28"/>
                <w:lang w:eastAsia="en-US"/>
              </w:rPr>
              <w:t>в графе 3 "Описание мероприятия" указать характер планируемых к выполнению работ по проекту, количество требуемого материала, количество трудового времени, при необходимости раскрыть мероприятие более подробно и т.д.;</w:t>
            </w:r>
          </w:p>
          <w:p w:rsidR="005772B4" w:rsidRPr="005772B4" w:rsidRDefault="005772B4" w:rsidP="005772B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i/>
                <w:sz w:val="28"/>
                <w:szCs w:val="28"/>
                <w:lang w:eastAsia="en-US"/>
              </w:rPr>
            </w:pPr>
            <w:r w:rsidRPr="005772B4">
              <w:rPr>
                <w:rFonts w:eastAsia="Calibri"/>
                <w:i/>
                <w:sz w:val="28"/>
                <w:szCs w:val="28"/>
                <w:lang w:eastAsia="en-US"/>
              </w:rPr>
              <w:t>в графе 4 указать: организации, частные предприниматели (в том числе на договорной основе); ответственные лица; граждане, участвующие на добровольной основе и т.д.;</w:t>
            </w:r>
          </w:p>
          <w:p w:rsidR="005772B4" w:rsidRPr="005772B4" w:rsidRDefault="005772B4" w:rsidP="005772B4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i/>
                <w:sz w:val="28"/>
                <w:szCs w:val="28"/>
                <w:lang w:eastAsia="en-US"/>
              </w:rPr>
            </w:pPr>
            <w:r w:rsidRPr="005772B4">
              <w:rPr>
                <w:rFonts w:eastAsia="Calibri"/>
                <w:i/>
                <w:sz w:val="28"/>
                <w:szCs w:val="28"/>
                <w:lang w:eastAsia="en-US"/>
              </w:rPr>
              <w:t>в графе 5 указать срок выполнения мероприятия по соответствующей позиции календарного плана реализации проекта</w:t>
            </w:r>
            <w:r>
              <w:rPr>
                <w:rFonts w:eastAsia="Calibri"/>
                <w:i/>
                <w:sz w:val="28"/>
                <w:szCs w:val="28"/>
                <w:lang w:eastAsia="en-US"/>
              </w:rPr>
              <w:t>).</w:t>
            </w:r>
          </w:p>
          <w:p w:rsidR="00F82DD8" w:rsidRPr="005772B4" w:rsidRDefault="005772B4" w:rsidP="005772B4">
            <w:pPr>
              <w:spacing w:line="352" w:lineRule="atLeast"/>
              <w:jc w:val="both"/>
              <w:textAlignment w:val="baseline"/>
              <w:rPr>
                <w:sz w:val="28"/>
                <w:szCs w:val="28"/>
              </w:rPr>
            </w:pPr>
            <w:proofErr w:type="gramStart"/>
            <w:r w:rsidRPr="005772B4">
              <w:rPr>
                <w:rFonts w:eastAsia="Calibri"/>
                <w:sz w:val="28"/>
                <w:szCs w:val="28"/>
                <w:lang w:eastAsia="en-US"/>
              </w:rPr>
              <w:t>Данный раздел предусматривает детальное описание процесса реализации проекта: подробное описание мероприятий, обоснование сроков выполнения мероприятий, предполагаемое сотрудничество с организациями для решения поставленных задач (в случае привлечения сторонних организаций и лиц к работе по проекту</w:t>
            </w:r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  <w:proofErr w:type="gramEnd"/>
          </w:p>
          <w:p w:rsidR="00144438" w:rsidRDefault="00F82DD8" w:rsidP="00144438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bCs/>
                <w:spacing w:val="2"/>
                <w:sz w:val="28"/>
                <w:szCs w:val="28"/>
              </w:rPr>
            </w:pPr>
            <w:r w:rsidRPr="00F82DD8">
              <w:rPr>
                <w:sz w:val="28"/>
                <w:szCs w:val="28"/>
              </w:rPr>
              <w:t xml:space="preserve">5. </w:t>
            </w:r>
            <w:r w:rsidR="001E38F7">
              <w:rPr>
                <w:bCs/>
                <w:spacing w:val="2"/>
                <w:sz w:val="28"/>
                <w:szCs w:val="28"/>
              </w:rPr>
              <w:t>Смета</w:t>
            </w:r>
            <w:r w:rsidRPr="00F82DD8">
              <w:rPr>
                <w:bCs/>
                <w:spacing w:val="2"/>
                <w:sz w:val="28"/>
                <w:szCs w:val="28"/>
              </w:rPr>
              <w:t xml:space="preserve"> </w:t>
            </w:r>
            <w:r w:rsidRPr="00144438">
              <w:rPr>
                <w:bCs/>
                <w:spacing w:val="2"/>
                <w:sz w:val="28"/>
                <w:szCs w:val="28"/>
              </w:rPr>
              <w:t>проекта</w:t>
            </w:r>
            <w:r w:rsidR="003E392D" w:rsidRPr="00144438">
              <w:rPr>
                <w:bCs/>
                <w:spacing w:val="2"/>
                <w:sz w:val="28"/>
                <w:szCs w:val="28"/>
              </w:rPr>
              <w:t xml:space="preserve"> </w:t>
            </w:r>
          </w:p>
          <w:p w:rsidR="00F82DD8" w:rsidRDefault="003E392D" w:rsidP="00144438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bCs/>
                <w:spacing w:val="2"/>
                <w:sz w:val="28"/>
                <w:szCs w:val="28"/>
              </w:rPr>
            </w:pPr>
            <w:r w:rsidRPr="00144438">
              <w:rPr>
                <w:bCs/>
                <w:spacing w:val="2"/>
                <w:sz w:val="28"/>
                <w:szCs w:val="28"/>
              </w:rPr>
              <w:t>(</w:t>
            </w:r>
            <w:r w:rsidR="00144438" w:rsidRPr="00144438">
              <w:rPr>
                <w:bCs/>
                <w:i/>
                <w:spacing w:val="2"/>
                <w:sz w:val="28"/>
                <w:szCs w:val="28"/>
              </w:rPr>
              <w:t>с</w:t>
            </w:r>
            <w:r w:rsidR="00144438" w:rsidRPr="00144438">
              <w:rPr>
                <w:i/>
                <w:sz w:val="28"/>
                <w:szCs w:val="28"/>
              </w:rPr>
              <w:t>мета проекта предусматривает отображение структуры видов работ, затрат и расхода ресурсов на реализацию проекта, необходимых для осуществления всех мероприятий, запланированных в календарно</w:t>
            </w:r>
            <w:r w:rsidR="00144438">
              <w:rPr>
                <w:i/>
                <w:sz w:val="28"/>
                <w:szCs w:val="28"/>
              </w:rPr>
              <w:t>м плане реализации проекта).</w:t>
            </w:r>
          </w:p>
          <w:p w:rsidR="001E38F7" w:rsidRDefault="001E38F7" w:rsidP="00F82DD8">
            <w:pPr>
              <w:pStyle w:val="formattext"/>
              <w:shd w:val="clear" w:color="auto" w:fill="FFFFFF"/>
              <w:spacing w:before="0" w:beforeAutospacing="0" w:after="0" w:afterAutospacing="0" w:line="352" w:lineRule="atLeast"/>
              <w:textAlignment w:val="baseline"/>
              <w:rPr>
                <w:bCs/>
                <w:spacing w:val="2"/>
                <w:sz w:val="28"/>
                <w:szCs w:val="28"/>
              </w:rPr>
            </w:pPr>
            <w:r>
              <w:rPr>
                <w:bCs/>
                <w:spacing w:val="2"/>
                <w:sz w:val="28"/>
                <w:szCs w:val="28"/>
              </w:rPr>
              <w:t>6. Ожидаемые результаты реализации проекта</w:t>
            </w:r>
          </w:p>
          <w:p w:rsidR="00144438" w:rsidRPr="00144438" w:rsidRDefault="00144438" w:rsidP="00144438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proofErr w:type="gramStart"/>
            <w:r w:rsidRPr="00144438">
              <w:rPr>
                <w:bCs/>
                <w:i/>
                <w:spacing w:val="2"/>
                <w:sz w:val="28"/>
                <w:szCs w:val="28"/>
              </w:rPr>
              <w:t>(</w:t>
            </w:r>
            <w:r w:rsidRPr="00144438">
              <w:rPr>
                <w:i/>
                <w:sz w:val="28"/>
                <w:szCs w:val="28"/>
              </w:rPr>
              <w:t xml:space="preserve">в данном разделе необходимо четко сформулировать ожидаемые результаты по окончании реализации проекта: достиг ли проект поставленных целей, описать ожидаемые социальный и экономический эффекты на территории реализации проекта, по возможности отразить количественные показатели, характеризующие достижение поставленных </w:t>
            </w:r>
            <w:r w:rsidRPr="00144438">
              <w:rPr>
                <w:i/>
                <w:sz w:val="28"/>
                <w:szCs w:val="28"/>
              </w:rPr>
              <w:lastRenderedPageBreak/>
              <w:t xml:space="preserve">целей и решение проблемы, использование результатов проекта после завершения финансирования). </w:t>
            </w:r>
            <w:proofErr w:type="gramEnd"/>
          </w:p>
          <w:p w:rsidR="00144438" w:rsidRPr="00687FEF" w:rsidRDefault="00144438" w:rsidP="00144438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7. </w:t>
            </w:r>
            <w:r w:rsidRPr="00687FEF">
              <w:rPr>
                <w:sz w:val="28"/>
                <w:szCs w:val="28"/>
              </w:rPr>
              <w:t xml:space="preserve">Дальнейшее развитие проекта </w:t>
            </w:r>
          </w:p>
          <w:p w:rsidR="00144438" w:rsidRPr="00144438" w:rsidRDefault="00144438" w:rsidP="00144438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proofErr w:type="gramStart"/>
            <w:r>
              <w:rPr>
                <w:i/>
                <w:sz w:val="28"/>
                <w:szCs w:val="28"/>
              </w:rPr>
              <w:t>(в</w:t>
            </w:r>
            <w:r w:rsidRPr="00144438">
              <w:rPr>
                <w:i/>
                <w:sz w:val="28"/>
                <w:szCs w:val="28"/>
              </w:rPr>
              <w:t xml:space="preserve"> данном разделе необходимо оценить перспективы продолжения проекта после окончания сроков финансирования, источники инвестирования для сохранения и расширения достижений данного проекта и поддержки полученных результатов.</w:t>
            </w:r>
            <w:proofErr w:type="gramEnd"/>
            <w:r w:rsidRPr="00144438">
              <w:rPr>
                <w:i/>
                <w:sz w:val="28"/>
                <w:szCs w:val="28"/>
              </w:rPr>
              <w:t xml:space="preserve"> </w:t>
            </w:r>
            <w:proofErr w:type="gramStart"/>
            <w:r w:rsidRPr="00144438">
              <w:rPr>
                <w:i/>
                <w:sz w:val="28"/>
                <w:szCs w:val="28"/>
              </w:rPr>
              <w:t>В случае реализации проектов, связанных с благоустройством территории ТОС, необходимо указать каким образом будет осуществляться дальнейшее содержание объектов благоустройства</w:t>
            </w:r>
            <w:r>
              <w:rPr>
                <w:i/>
                <w:sz w:val="28"/>
                <w:szCs w:val="28"/>
              </w:rPr>
              <w:t>)</w:t>
            </w:r>
            <w:r w:rsidRPr="00144438">
              <w:rPr>
                <w:i/>
                <w:sz w:val="28"/>
                <w:szCs w:val="28"/>
              </w:rPr>
              <w:t xml:space="preserve">. </w:t>
            </w:r>
            <w:proofErr w:type="gramEnd"/>
          </w:p>
          <w:p w:rsidR="00EC257C" w:rsidRPr="00F82DD8" w:rsidRDefault="00EC257C" w:rsidP="00F82DD8">
            <w:pPr>
              <w:spacing w:line="352" w:lineRule="atLeast"/>
              <w:textAlignment w:val="baseline"/>
              <w:rPr>
                <w:sz w:val="28"/>
                <w:szCs w:val="28"/>
              </w:rPr>
            </w:pPr>
          </w:p>
        </w:tc>
      </w:tr>
    </w:tbl>
    <w:p w:rsidR="009A5B93" w:rsidRDefault="009A5B93" w:rsidP="009E237D">
      <w:pPr>
        <w:jc w:val="right"/>
        <w:rPr>
          <w:color w:val="000000"/>
          <w:sz w:val="24"/>
          <w:szCs w:val="24"/>
        </w:rPr>
      </w:pPr>
    </w:p>
    <w:p w:rsidR="00E424D0" w:rsidRDefault="00E424D0" w:rsidP="009E237D">
      <w:pPr>
        <w:jc w:val="right"/>
        <w:rPr>
          <w:color w:val="000000"/>
          <w:sz w:val="24"/>
          <w:szCs w:val="24"/>
        </w:rPr>
      </w:pPr>
    </w:p>
    <w:p w:rsidR="00E424D0" w:rsidRPr="00E424D0" w:rsidRDefault="000E09DE" w:rsidP="000E09DE">
      <w:pPr>
        <w:pStyle w:val="ConsPlusNonformat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E424D0">
        <w:rPr>
          <w:rFonts w:ascii="Times New Roman" w:hAnsi="Times New Roman" w:cs="Times New Roman"/>
          <w:b/>
          <w:i/>
          <w:sz w:val="30"/>
          <w:szCs w:val="30"/>
        </w:rPr>
        <w:t xml:space="preserve">Форма </w:t>
      </w:r>
    </w:p>
    <w:p w:rsidR="00E424D0" w:rsidRDefault="00E424D0" w:rsidP="000E09DE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E424D0">
        <w:rPr>
          <w:rFonts w:ascii="Times New Roman" w:hAnsi="Times New Roman" w:cs="Times New Roman"/>
          <w:sz w:val="30"/>
          <w:szCs w:val="30"/>
        </w:rPr>
        <w:t>Детализированная</w:t>
      </w:r>
      <w:r w:rsidR="000E09DE" w:rsidRPr="00E424D0">
        <w:rPr>
          <w:rFonts w:ascii="Times New Roman" w:hAnsi="Times New Roman" w:cs="Times New Roman"/>
          <w:sz w:val="30"/>
          <w:szCs w:val="30"/>
        </w:rPr>
        <w:t xml:space="preserve"> смет</w:t>
      </w:r>
      <w:r w:rsidRPr="00E424D0">
        <w:rPr>
          <w:rFonts w:ascii="Times New Roman" w:hAnsi="Times New Roman" w:cs="Times New Roman"/>
          <w:sz w:val="30"/>
          <w:szCs w:val="30"/>
        </w:rPr>
        <w:t>а</w:t>
      </w:r>
      <w:r w:rsidR="000E09DE" w:rsidRPr="00E424D0">
        <w:rPr>
          <w:rFonts w:ascii="Times New Roman" w:hAnsi="Times New Roman" w:cs="Times New Roman"/>
          <w:sz w:val="30"/>
          <w:szCs w:val="30"/>
        </w:rPr>
        <w:t xml:space="preserve"> расходов по проекту</w:t>
      </w:r>
      <w:r>
        <w:rPr>
          <w:rFonts w:ascii="Times New Roman" w:hAnsi="Times New Roman" w:cs="Times New Roman"/>
          <w:sz w:val="30"/>
          <w:szCs w:val="30"/>
        </w:rPr>
        <w:t>:</w:t>
      </w:r>
    </w:p>
    <w:p w:rsidR="000E09DE" w:rsidRPr="00E424D0" w:rsidRDefault="00E424D0" w:rsidP="000E09D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30"/>
          <w:szCs w:val="30"/>
        </w:rPr>
        <w:t xml:space="preserve">________________________________________________________________ </w:t>
      </w:r>
      <w:r w:rsidRPr="00E424D0">
        <w:rPr>
          <w:rFonts w:ascii="Times New Roman" w:hAnsi="Times New Roman" w:cs="Times New Roman"/>
          <w:i/>
          <w:sz w:val="22"/>
          <w:szCs w:val="22"/>
        </w:rPr>
        <w:t>указать название проекта</w:t>
      </w:r>
    </w:p>
    <w:p w:rsidR="000E09DE" w:rsidRPr="003775FA" w:rsidRDefault="000E09DE" w:rsidP="000E09DE">
      <w:pPr>
        <w:pStyle w:val="ConsPlusNormal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9"/>
        <w:gridCol w:w="1641"/>
        <w:gridCol w:w="2055"/>
        <w:gridCol w:w="3250"/>
        <w:gridCol w:w="2126"/>
      </w:tblGrid>
      <w:tr w:rsidR="000E09DE" w:rsidRPr="003775FA" w:rsidTr="00250C4A">
        <w:tc>
          <w:tcPr>
            <w:tcW w:w="709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№/№</w:t>
            </w:r>
          </w:p>
        </w:tc>
        <w:tc>
          <w:tcPr>
            <w:tcW w:w="1641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578">
              <w:rPr>
                <w:rFonts w:ascii="Times New Roman" w:hAnsi="Times New Roman" w:cs="Times New Roman"/>
                <w:sz w:val="24"/>
                <w:szCs w:val="24"/>
              </w:rPr>
              <w:t>Мероприятия по реализации проекта</w:t>
            </w:r>
          </w:p>
        </w:tc>
        <w:tc>
          <w:tcPr>
            <w:tcW w:w="2055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578">
              <w:rPr>
                <w:rFonts w:ascii="Times New Roman" w:hAnsi="Times New Roman" w:cs="Times New Roman"/>
                <w:sz w:val="24"/>
                <w:szCs w:val="24"/>
              </w:rPr>
              <w:t xml:space="preserve">Запрашиваемые 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50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578">
              <w:rPr>
                <w:rFonts w:ascii="Times New Roman" w:hAnsi="Times New Roman" w:cs="Times New Roman"/>
                <w:sz w:val="24"/>
                <w:szCs w:val="24"/>
              </w:rPr>
              <w:t>Вклад инициатора 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2A76">
              <w:rPr>
                <w:rFonts w:ascii="Times New Roman" w:hAnsi="Times New Roman" w:cs="Times New Roman"/>
                <w:sz w:val="24"/>
                <w:szCs w:val="24"/>
              </w:rPr>
              <w:t xml:space="preserve">софинансирования  </w:t>
            </w:r>
            <w:r>
              <w:rPr>
                <w:rFonts w:ascii="Times New Roman" w:hAnsi="Times New Roman" w:cs="Times New Roman"/>
              </w:rPr>
              <w:t>(т</w:t>
            </w:r>
            <w:r w:rsidRPr="003775FA">
              <w:rPr>
                <w:rFonts w:ascii="Times New Roman" w:hAnsi="Times New Roman" w:cs="Times New Roman"/>
              </w:rPr>
              <w:t>рудовые затраты</w:t>
            </w:r>
            <w:r w:rsidR="00144438">
              <w:rPr>
                <w:rFonts w:ascii="Times New Roman" w:hAnsi="Times New Roman" w:cs="Times New Roman"/>
              </w:rPr>
              <w:t xml:space="preserve"> в руб.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26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578">
              <w:rPr>
                <w:rFonts w:ascii="Times New Roman" w:hAnsi="Times New Roman" w:cs="Times New Roman"/>
                <w:sz w:val="24"/>
                <w:szCs w:val="24"/>
              </w:rPr>
              <w:t>Общие расходы по проекту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(руб.)</w:t>
            </w:r>
          </w:p>
        </w:tc>
      </w:tr>
      <w:tr w:rsidR="000E09DE" w:rsidRPr="003775FA" w:rsidTr="00250C4A">
        <w:tc>
          <w:tcPr>
            <w:tcW w:w="709" w:type="dxa"/>
          </w:tcPr>
          <w:p w:rsidR="000E09DE" w:rsidRPr="003775FA" w:rsidRDefault="00144438" w:rsidP="00250C4A">
            <w:pPr>
              <w:pStyle w:val="ConsPlusNormal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1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055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3250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  <w:tr w:rsidR="000E09DE" w:rsidRPr="003775FA" w:rsidTr="00250C4A">
        <w:tc>
          <w:tcPr>
            <w:tcW w:w="709" w:type="dxa"/>
          </w:tcPr>
          <w:p w:rsidR="000E09DE" w:rsidRPr="003775FA" w:rsidRDefault="00144438" w:rsidP="00250C4A">
            <w:pPr>
              <w:pStyle w:val="ConsPlusNormal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1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055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3250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  <w:tr w:rsidR="000E09DE" w:rsidRPr="00144438" w:rsidTr="00250C4A">
        <w:tc>
          <w:tcPr>
            <w:tcW w:w="709" w:type="dxa"/>
          </w:tcPr>
          <w:p w:rsidR="000E09DE" w:rsidRPr="00144438" w:rsidRDefault="000E09DE" w:rsidP="00250C4A">
            <w:pPr>
              <w:pStyle w:val="ConsPlusNormal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1" w:type="dxa"/>
          </w:tcPr>
          <w:p w:rsidR="000E09DE" w:rsidRPr="00144438" w:rsidRDefault="00144438" w:rsidP="00250C4A">
            <w:pPr>
              <w:pStyle w:val="ConsPlusNormal0"/>
              <w:rPr>
                <w:rFonts w:ascii="Times New Roman" w:hAnsi="Times New Roman" w:cs="Times New Roman"/>
                <w:b/>
              </w:rPr>
            </w:pPr>
            <w:r w:rsidRPr="00144438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2055" w:type="dxa"/>
          </w:tcPr>
          <w:p w:rsidR="000E09DE" w:rsidRPr="00144438" w:rsidRDefault="000E09DE" w:rsidP="00250C4A">
            <w:pPr>
              <w:pStyle w:val="ConsPlusNormal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50" w:type="dxa"/>
          </w:tcPr>
          <w:p w:rsidR="000E09DE" w:rsidRPr="00144438" w:rsidRDefault="000E09DE" w:rsidP="00250C4A">
            <w:pPr>
              <w:pStyle w:val="ConsPlusNormal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0E09DE" w:rsidRPr="00144438" w:rsidRDefault="000E09DE" w:rsidP="00250C4A">
            <w:pPr>
              <w:pStyle w:val="ConsPlusNormal0"/>
              <w:rPr>
                <w:rFonts w:ascii="Times New Roman" w:hAnsi="Times New Roman" w:cs="Times New Roman"/>
                <w:b/>
              </w:rPr>
            </w:pPr>
          </w:p>
        </w:tc>
      </w:tr>
    </w:tbl>
    <w:p w:rsidR="000E09DE" w:rsidRPr="00144438" w:rsidRDefault="000E09DE" w:rsidP="000E09DE">
      <w:pPr>
        <w:rPr>
          <w:b/>
          <w:color w:val="000000"/>
          <w:sz w:val="24"/>
          <w:szCs w:val="24"/>
        </w:rPr>
      </w:pPr>
    </w:p>
    <w:p w:rsidR="000A0578" w:rsidRDefault="000A0578" w:rsidP="009E237D">
      <w:pPr>
        <w:rPr>
          <w:color w:val="000000"/>
          <w:sz w:val="24"/>
          <w:szCs w:val="24"/>
        </w:rPr>
      </w:pPr>
    </w:p>
    <w:p w:rsidR="008F769F" w:rsidRDefault="008F769F" w:rsidP="000E09DE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spacing w:val="2"/>
          <w:sz w:val="30"/>
          <w:szCs w:val="30"/>
        </w:rPr>
      </w:pPr>
    </w:p>
    <w:p w:rsidR="00E424D0" w:rsidRPr="00E424D0" w:rsidRDefault="000E09DE" w:rsidP="000E09DE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spacing w:val="2"/>
          <w:sz w:val="30"/>
          <w:szCs w:val="30"/>
        </w:rPr>
      </w:pPr>
      <w:r w:rsidRPr="00E424D0">
        <w:rPr>
          <w:b/>
          <w:i/>
          <w:spacing w:val="2"/>
          <w:sz w:val="30"/>
          <w:szCs w:val="30"/>
        </w:rPr>
        <w:t>Форма</w:t>
      </w:r>
      <w:r w:rsidRPr="00E424D0">
        <w:rPr>
          <w:b/>
          <w:spacing w:val="2"/>
          <w:sz w:val="30"/>
          <w:szCs w:val="30"/>
        </w:rPr>
        <w:t xml:space="preserve"> </w:t>
      </w:r>
    </w:p>
    <w:p w:rsidR="000E09DE" w:rsidRDefault="00E424D0" w:rsidP="000E09DE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spacing w:val="2"/>
          <w:sz w:val="30"/>
          <w:szCs w:val="30"/>
        </w:rPr>
      </w:pPr>
      <w:r w:rsidRPr="00E424D0">
        <w:rPr>
          <w:spacing w:val="2"/>
          <w:sz w:val="30"/>
          <w:szCs w:val="30"/>
        </w:rPr>
        <w:t>Календарный</w:t>
      </w:r>
      <w:r w:rsidR="000E09DE" w:rsidRPr="00E424D0">
        <w:rPr>
          <w:spacing w:val="2"/>
          <w:sz w:val="30"/>
          <w:szCs w:val="30"/>
        </w:rPr>
        <w:t xml:space="preserve"> план реализации проекта</w:t>
      </w:r>
      <w:r>
        <w:rPr>
          <w:spacing w:val="2"/>
          <w:sz w:val="30"/>
          <w:szCs w:val="30"/>
        </w:rPr>
        <w:t>:</w:t>
      </w:r>
    </w:p>
    <w:p w:rsidR="00E424D0" w:rsidRPr="00E424D0" w:rsidRDefault="00E424D0" w:rsidP="00E424D0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30"/>
          <w:szCs w:val="30"/>
        </w:rPr>
        <w:t xml:space="preserve">________________________________________________________________ </w:t>
      </w:r>
      <w:r w:rsidRPr="00E424D0">
        <w:rPr>
          <w:rFonts w:ascii="Times New Roman" w:hAnsi="Times New Roman" w:cs="Times New Roman"/>
          <w:i/>
          <w:sz w:val="22"/>
          <w:szCs w:val="22"/>
        </w:rPr>
        <w:t>указать название проекта</w:t>
      </w:r>
    </w:p>
    <w:p w:rsidR="00E424D0" w:rsidRPr="003775FA" w:rsidRDefault="00E424D0" w:rsidP="00E424D0">
      <w:pPr>
        <w:pStyle w:val="ConsPlusNormal0"/>
        <w:jc w:val="both"/>
        <w:rPr>
          <w:rFonts w:ascii="Times New Roman" w:hAnsi="Times New Roman" w:cs="Times New Roman"/>
        </w:rPr>
      </w:pPr>
    </w:p>
    <w:p w:rsidR="000E09DE" w:rsidRDefault="000E09DE" w:rsidP="000E09DE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sz w:val="24"/>
          <w:szCs w:val="24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5"/>
        <w:gridCol w:w="3647"/>
        <w:gridCol w:w="2764"/>
        <w:gridCol w:w="2764"/>
      </w:tblGrid>
      <w:tr w:rsidR="000E09DE" w:rsidRPr="003775FA" w:rsidTr="00250C4A">
        <w:tc>
          <w:tcPr>
            <w:tcW w:w="435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3647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0578">
              <w:rPr>
                <w:rFonts w:ascii="Times New Roman" w:hAnsi="Times New Roman" w:cs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764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0578">
              <w:rPr>
                <w:rFonts w:ascii="Times New Roman" w:hAnsi="Times New Roman" w:cs="Times New Roman"/>
                <w:sz w:val="26"/>
                <w:szCs w:val="26"/>
              </w:rPr>
              <w:t>Сроки реализации</w:t>
            </w:r>
          </w:p>
        </w:tc>
        <w:tc>
          <w:tcPr>
            <w:tcW w:w="2764" w:type="dxa"/>
          </w:tcPr>
          <w:p w:rsidR="000E09DE" w:rsidRPr="000A0578" w:rsidRDefault="000E09DE" w:rsidP="00250C4A">
            <w:pPr>
              <w:pStyle w:val="ConsPlusNormal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0578">
              <w:rPr>
                <w:rFonts w:ascii="Times New Roman" w:hAnsi="Times New Roman" w:cs="Times New Roman"/>
                <w:sz w:val="26"/>
                <w:szCs w:val="26"/>
              </w:rPr>
              <w:t>Ответственный исполнитель</w:t>
            </w:r>
          </w:p>
        </w:tc>
      </w:tr>
      <w:tr w:rsidR="000E09DE" w:rsidRPr="003775FA" w:rsidTr="00250C4A">
        <w:tc>
          <w:tcPr>
            <w:tcW w:w="435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47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  <w:tr w:rsidR="000E09DE" w:rsidRPr="003775FA" w:rsidTr="00250C4A">
        <w:tc>
          <w:tcPr>
            <w:tcW w:w="435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3647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  <w:tr w:rsidR="000E09DE" w:rsidRPr="003775FA" w:rsidTr="00250C4A">
        <w:tc>
          <w:tcPr>
            <w:tcW w:w="435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3647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0E09DE" w:rsidRPr="003775FA" w:rsidRDefault="000E09DE" w:rsidP="00250C4A">
            <w:pPr>
              <w:pStyle w:val="ConsPlusNormal0"/>
              <w:rPr>
                <w:rFonts w:ascii="Times New Roman" w:hAnsi="Times New Roman" w:cs="Times New Roman"/>
              </w:rPr>
            </w:pPr>
          </w:p>
        </w:tc>
      </w:tr>
    </w:tbl>
    <w:p w:rsidR="000E09DE" w:rsidRPr="003775FA" w:rsidRDefault="000E09DE" w:rsidP="000E09DE">
      <w:pPr>
        <w:pStyle w:val="ConsPlusNormal0"/>
        <w:jc w:val="both"/>
        <w:rPr>
          <w:rFonts w:ascii="Times New Roman" w:hAnsi="Times New Roman" w:cs="Times New Roman"/>
        </w:rPr>
      </w:pPr>
    </w:p>
    <w:p w:rsidR="00732C49" w:rsidRPr="0044613E" w:rsidRDefault="00732C49" w:rsidP="00732C49">
      <w:pPr>
        <w:jc w:val="right"/>
        <w:rPr>
          <w:vanish/>
          <w:color w:val="000000"/>
          <w:sz w:val="24"/>
          <w:szCs w:val="24"/>
        </w:rPr>
      </w:pP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/>
      </w:tblPr>
      <w:tblGrid>
        <w:gridCol w:w="499"/>
        <w:gridCol w:w="2195"/>
        <w:gridCol w:w="1322"/>
        <w:gridCol w:w="516"/>
        <w:gridCol w:w="716"/>
        <w:gridCol w:w="477"/>
        <w:gridCol w:w="280"/>
        <w:gridCol w:w="1563"/>
      </w:tblGrid>
      <w:tr w:rsidR="003917BE" w:rsidRPr="00645878" w:rsidTr="003917BE">
        <w:trPr>
          <w:trHeight w:val="1671"/>
        </w:trPr>
        <w:tc>
          <w:tcPr>
            <w:tcW w:w="756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E424D0" w:rsidP="00CA4B9E">
            <w:pPr>
              <w:jc w:val="center"/>
              <w:rPr>
                <w:color w:val="000000"/>
                <w:sz w:val="24"/>
                <w:szCs w:val="24"/>
              </w:rPr>
            </w:pPr>
            <w:r w:rsidRPr="00E424D0">
              <w:rPr>
                <w:b/>
                <w:i/>
                <w:color w:val="000000"/>
                <w:sz w:val="28"/>
                <w:szCs w:val="28"/>
              </w:rPr>
              <w:t xml:space="preserve">Форма </w:t>
            </w:r>
            <w:r w:rsidR="009E237D" w:rsidRPr="00E424D0">
              <w:rPr>
                <w:b/>
                <w:i/>
                <w:color w:val="000000"/>
                <w:sz w:val="28"/>
                <w:szCs w:val="28"/>
              </w:rPr>
              <w:br/>
            </w:r>
            <w:r w:rsidRPr="00E424D0">
              <w:rPr>
                <w:color w:val="000000"/>
                <w:sz w:val="28"/>
                <w:szCs w:val="28"/>
              </w:rPr>
              <w:t xml:space="preserve">Опись </w:t>
            </w:r>
            <w:r w:rsidR="009E237D" w:rsidRPr="00E424D0">
              <w:rPr>
                <w:color w:val="000000"/>
                <w:sz w:val="28"/>
                <w:szCs w:val="28"/>
              </w:rPr>
              <w:t xml:space="preserve">документов, представляемых для участия в конкурсе </w:t>
            </w:r>
            <w:r w:rsidR="00F75E87">
              <w:rPr>
                <w:color w:val="000000"/>
                <w:sz w:val="28"/>
                <w:szCs w:val="28"/>
              </w:rPr>
              <w:t xml:space="preserve">социально-значимых </w:t>
            </w:r>
            <w:r w:rsidR="009E237D" w:rsidRPr="00E424D0">
              <w:rPr>
                <w:color w:val="000000"/>
                <w:sz w:val="28"/>
                <w:szCs w:val="28"/>
              </w:rPr>
              <w:t>проектов для осуществления территориального общественного самоуправления</w:t>
            </w:r>
          </w:p>
        </w:tc>
      </w:tr>
      <w:tr w:rsidR="003917BE" w:rsidRPr="00645878" w:rsidTr="003917BE">
        <w:tc>
          <w:tcPr>
            <w:tcW w:w="756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EC257C" w:rsidRDefault="009E237D" w:rsidP="00EC257C">
            <w:pPr>
              <w:jc w:val="both"/>
              <w:rPr>
                <w:color w:val="000000"/>
                <w:sz w:val="28"/>
                <w:szCs w:val="28"/>
              </w:rPr>
            </w:pPr>
            <w:r w:rsidRPr="009E237D">
              <w:rPr>
                <w:color w:val="000000"/>
                <w:sz w:val="28"/>
                <w:szCs w:val="28"/>
              </w:rPr>
              <w:t xml:space="preserve">Настоящим подтверждается, что </w:t>
            </w:r>
            <w:r w:rsidR="00EC257C">
              <w:rPr>
                <w:color w:val="000000"/>
                <w:sz w:val="28"/>
                <w:szCs w:val="28"/>
              </w:rPr>
              <w:t>для</w:t>
            </w:r>
            <w:r w:rsidRPr="009E237D">
              <w:rPr>
                <w:color w:val="000000"/>
                <w:sz w:val="28"/>
                <w:szCs w:val="28"/>
              </w:rPr>
              <w:t xml:space="preserve"> участи</w:t>
            </w:r>
            <w:r w:rsidR="00EC257C">
              <w:rPr>
                <w:color w:val="000000"/>
                <w:sz w:val="28"/>
                <w:szCs w:val="28"/>
              </w:rPr>
              <w:t>я</w:t>
            </w:r>
            <w:r w:rsidRPr="009E237D">
              <w:rPr>
                <w:color w:val="000000"/>
                <w:sz w:val="28"/>
                <w:szCs w:val="28"/>
              </w:rPr>
              <w:t xml:space="preserve"> </w:t>
            </w:r>
            <w:r w:rsidRPr="00EC257C">
              <w:rPr>
                <w:color w:val="000000"/>
                <w:sz w:val="28"/>
                <w:szCs w:val="28"/>
              </w:rPr>
              <w:t xml:space="preserve">в </w:t>
            </w:r>
            <w:r w:rsidR="00EC257C" w:rsidRPr="00EC257C">
              <w:rPr>
                <w:color w:val="2D2D2D"/>
                <w:spacing w:val="2"/>
                <w:sz w:val="28"/>
                <w:szCs w:val="28"/>
              </w:rPr>
              <w:t xml:space="preserve">районном </w:t>
            </w:r>
            <w:r w:rsidR="00EC257C" w:rsidRPr="00EC257C">
              <w:rPr>
                <w:color w:val="2D2D2D"/>
                <w:spacing w:val="2"/>
                <w:sz w:val="28"/>
                <w:szCs w:val="28"/>
              </w:rPr>
              <w:lastRenderedPageBreak/>
              <w:t xml:space="preserve">конкурсе </w:t>
            </w:r>
            <w:r w:rsidR="00F75E87">
              <w:rPr>
                <w:color w:val="2D2D2D"/>
                <w:spacing w:val="2"/>
                <w:sz w:val="28"/>
                <w:szCs w:val="28"/>
              </w:rPr>
              <w:t xml:space="preserve">социально-значимых </w:t>
            </w:r>
            <w:r w:rsidR="00EC257C" w:rsidRPr="00EC257C">
              <w:rPr>
                <w:color w:val="2D2D2D"/>
                <w:spacing w:val="2"/>
                <w:sz w:val="28"/>
                <w:szCs w:val="28"/>
              </w:rPr>
              <w:t>проектов для осуществления деятельности ТОС в Краснозерском районе Новосибирской области</w:t>
            </w:r>
          </w:p>
          <w:p w:rsidR="009E237D" w:rsidRPr="009E237D" w:rsidRDefault="009E237D" w:rsidP="00015FBA">
            <w:pPr>
              <w:rPr>
                <w:color w:val="000000"/>
                <w:sz w:val="28"/>
                <w:szCs w:val="28"/>
              </w:rPr>
            </w:pPr>
          </w:p>
        </w:tc>
      </w:tr>
      <w:tr w:rsidR="003917BE" w:rsidRPr="00645878" w:rsidTr="003917BE">
        <w:tc>
          <w:tcPr>
            <w:tcW w:w="7568" w:type="dxa"/>
            <w:gridSpan w:val="8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rPr>
          <w:trHeight w:val="406"/>
        </w:trPr>
        <w:tc>
          <w:tcPr>
            <w:tcW w:w="7568" w:type="dxa"/>
            <w:gridSpan w:val="8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9E237D" w:rsidRDefault="009E237D" w:rsidP="00015FBA">
            <w:pPr>
              <w:rPr>
                <w:i/>
                <w:color w:val="000000"/>
                <w:sz w:val="24"/>
                <w:szCs w:val="24"/>
              </w:rPr>
            </w:pPr>
            <w:r w:rsidRPr="009E237D">
              <w:rPr>
                <w:i/>
                <w:color w:val="000000"/>
                <w:sz w:val="24"/>
                <w:szCs w:val="24"/>
              </w:rPr>
              <w:t>(полное наименование территориального общественного самоуправления)</w:t>
            </w:r>
          </w:p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7568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Default="009E237D" w:rsidP="00015FBA">
            <w:pPr>
              <w:rPr>
                <w:color w:val="000000"/>
                <w:sz w:val="28"/>
                <w:szCs w:val="28"/>
              </w:rPr>
            </w:pPr>
            <w:r w:rsidRPr="009E237D">
              <w:rPr>
                <w:color w:val="000000"/>
                <w:sz w:val="28"/>
                <w:szCs w:val="28"/>
              </w:rPr>
              <w:t>представлены следующие документы:</w:t>
            </w:r>
          </w:p>
          <w:p w:rsidR="00EC257C" w:rsidRPr="009E237D" w:rsidRDefault="00EC257C" w:rsidP="00015FBA">
            <w:pPr>
              <w:rPr>
                <w:color w:val="000000"/>
                <w:sz w:val="28"/>
                <w:szCs w:val="28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E41665" w:rsidRDefault="00470874" w:rsidP="00E416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41665">
              <w:rPr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E41665" w:rsidRDefault="009E237D" w:rsidP="00E416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41665">
              <w:rPr>
                <w:b/>
                <w:color w:val="000000"/>
                <w:sz w:val="24"/>
                <w:szCs w:val="24"/>
              </w:rPr>
              <w:t>Наименование документа</w:t>
            </w: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E41665" w:rsidRDefault="009E237D" w:rsidP="00E4166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E41665">
              <w:rPr>
                <w:b/>
                <w:color w:val="000000"/>
                <w:sz w:val="24"/>
                <w:szCs w:val="24"/>
              </w:rPr>
              <w:t>Количество</w:t>
            </w:r>
            <w:r w:rsidRPr="00E41665">
              <w:rPr>
                <w:b/>
                <w:color w:val="000000"/>
                <w:sz w:val="24"/>
                <w:szCs w:val="24"/>
              </w:rPr>
              <w:br/>
              <w:t>листов</w:t>
            </w: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550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2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E0E6E" w:rsidRDefault="002E0E6E" w:rsidP="00015FBA">
            <w:pPr>
              <w:rPr>
                <w:color w:val="000000"/>
                <w:sz w:val="24"/>
                <w:szCs w:val="24"/>
              </w:rPr>
            </w:pPr>
          </w:p>
          <w:p w:rsidR="002E0E6E" w:rsidRDefault="002E0E6E" w:rsidP="00015FBA">
            <w:pPr>
              <w:rPr>
                <w:color w:val="000000"/>
                <w:sz w:val="24"/>
                <w:szCs w:val="24"/>
              </w:rPr>
            </w:pPr>
          </w:p>
          <w:p w:rsidR="009E237D" w:rsidRPr="00645878" w:rsidRDefault="003917BE" w:rsidP="003917BE">
            <w:pPr>
              <w:ind w:right="-70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Докуме</w:t>
            </w:r>
            <w:r w:rsidR="009E237D" w:rsidRPr="00645878">
              <w:rPr>
                <w:color w:val="000000"/>
                <w:sz w:val="24"/>
                <w:szCs w:val="24"/>
              </w:rPr>
              <w:t>нты сдал:</w:t>
            </w:r>
          </w:p>
        </w:tc>
        <w:tc>
          <w:tcPr>
            <w:tcW w:w="516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2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9E237D" w:rsidP="003917BE">
            <w:pPr>
              <w:ind w:right="-336"/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(расшифровка подписи)</w:t>
            </w:r>
          </w:p>
          <w:p w:rsidR="00EC257C" w:rsidRDefault="00EC257C" w:rsidP="00015FBA">
            <w:pPr>
              <w:rPr>
                <w:color w:val="000000"/>
                <w:sz w:val="24"/>
                <w:szCs w:val="24"/>
              </w:rPr>
            </w:pPr>
          </w:p>
          <w:p w:rsidR="00EC257C" w:rsidRDefault="00EC257C" w:rsidP="00015FBA">
            <w:pPr>
              <w:rPr>
                <w:color w:val="000000"/>
                <w:sz w:val="24"/>
                <w:szCs w:val="24"/>
              </w:rPr>
            </w:pPr>
          </w:p>
          <w:p w:rsidR="00EC257C" w:rsidRPr="00645878" w:rsidRDefault="00EC257C" w:rsidP="00015FBA">
            <w:pPr>
              <w:rPr>
                <w:color w:val="000000"/>
                <w:sz w:val="24"/>
                <w:szCs w:val="24"/>
              </w:rPr>
            </w:pPr>
          </w:p>
        </w:tc>
      </w:tr>
      <w:tr w:rsidR="003917BE" w:rsidRPr="00645878" w:rsidTr="003917BE">
        <w:tc>
          <w:tcPr>
            <w:tcW w:w="269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E237D" w:rsidRPr="00645878" w:rsidRDefault="00301D38" w:rsidP="00015FB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Документы принял:</w:t>
            </w:r>
          </w:p>
        </w:tc>
        <w:tc>
          <w:tcPr>
            <w:tcW w:w="2554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C257C" w:rsidRDefault="00EC257C" w:rsidP="00015FBA">
            <w:pPr>
              <w:rPr>
                <w:color w:val="000000"/>
                <w:sz w:val="24"/>
                <w:szCs w:val="24"/>
              </w:rPr>
            </w:pPr>
          </w:p>
          <w:p w:rsidR="00301D38" w:rsidRDefault="00301D38" w:rsidP="00015FB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</w:t>
            </w:r>
          </w:p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232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C257C" w:rsidRDefault="00EC257C" w:rsidP="00015FBA">
            <w:pPr>
              <w:rPr>
                <w:color w:val="000000"/>
                <w:sz w:val="24"/>
                <w:szCs w:val="24"/>
              </w:rPr>
            </w:pPr>
          </w:p>
          <w:p w:rsidR="00301D38" w:rsidRDefault="00301D38" w:rsidP="00015FB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__________________________________</w:t>
            </w:r>
            <w:r w:rsidR="00EC257C">
              <w:rPr>
                <w:color w:val="000000"/>
                <w:sz w:val="24"/>
                <w:szCs w:val="24"/>
              </w:rPr>
              <w:t>___</w:t>
            </w:r>
            <w:r>
              <w:rPr>
                <w:color w:val="000000"/>
                <w:sz w:val="24"/>
                <w:szCs w:val="24"/>
              </w:rPr>
              <w:t>_____</w:t>
            </w:r>
          </w:p>
          <w:p w:rsidR="009E237D" w:rsidRPr="00645878" w:rsidRDefault="009E237D" w:rsidP="00015FBA">
            <w:pPr>
              <w:rPr>
                <w:color w:val="000000"/>
                <w:sz w:val="24"/>
                <w:szCs w:val="24"/>
              </w:rPr>
            </w:pPr>
            <w:r w:rsidRPr="00645878">
              <w:rPr>
                <w:color w:val="000000"/>
                <w:sz w:val="24"/>
                <w:szCs w:val="24"/>
              </w:rPr>
              <w:t>(расшифровка подписи)</w:t>
            </w:r>
          </w:p>
        </w:tc>
      </w:tr>
    </w:tbl>
    <w:p w:rsidR="00743DDD" w:rsidRDefault="00743DDD" w:rsidP="00743DDD"/>
    <w:p w:rsidR="00442FD7" w:rsidRDefault="00442FD7" w:rsidP="00743DDD"/>
    <w:p w:rsidR="00442FD7" w:rsidRDefault="00442FD7" w:rsidP="00743DDD"/>
    <w:p w:rsidR="00442FD7" w:rsidRDefault="00442FD7" w:rsidP="00743DDD"/>
    <w:p w:rsidR="000D6C10" w:rsidRDefault="000D6C10" w:rsidP="00743DDD"/>
    <w:p w:rsidR="003917BE" w:rsidRDefault="003917BE" w:rsidP="00743DDD"/>
    <w:p w:rsidR="003917BE" w:rsidRDefault="003917BE" w:rsidP="00743DDD"/>
    <w:p w:rsidR="003917BE" w:rsidRDefault="003917BE" w:rsidP="00743DDD"/>
    <w:p w:rsidR="003917BE" w:rsidRDefault="003917BE" w:rsidP="00743DDD"/>
    <w:p w:rsidR="003917BE" w:rsidRDefault="003917BE" w:rsidP="00743DDD"/>
    <w:p w:rsidR="003917BE" w:rsidRDefault="003917BE" w:rsidP="00743DDD"/>
    <w:p w:rsidR="000D6C10" w:rsidRDefault="000D6C10" w:rsidP="00743DDD"/>
    <w:p w:rsidR="000D6C10" w:rsidRDefault="000D6C10" w:rsidP="00743DDD"/>
    <w:p w:rsidR="00D86569" w:rsidRDefault="00D86569" w:rsidP="00743DDD"/>
    <w:p w:rsidR="00D86569" w:rsidRDefault="00D86569" w:rsidP="00743DDD"/>
    <w:p w:rsidR="00D86569" w:rsidRDefault="00D86569" w:rsidP="00743DDD"/>
    <w:p w:rsidR="00D86569" w:rsidRDefault="00D86569" w:rsidP="00743DDD"/>
    <w:p w:rsidR="00D86569" w:rsidRDefault="00D86569" w:rsidP="00743DDD"/>
    <w:p w:rsidR="00D86569" w:rsidRDefault="00D86569" w:rsidP="00743DDD"/>
    <w:p w:rsidR="00D86569" w:rsidRDefault="00D86569" w:rsidP="00743DDD"/>
    <w:p w:rsidR="00D86569" w:rsidRDefault="00D86569" w:rsidP="00743DDD"/>
    <w:p w:rsidR="00D86569" w:rsidRDefault="00D86569" w:rsidP="00743DDD"/>
    <w:tbl>
      <w:tblPr>
        <w:tblW w:w="17196" w:type="dxa"/>
        <w:tblInd w:w="-36" w:type="dxa"/>
        <w:tblLayout w:type="fixed"/>
        <w:tblCellMar>
          <w:left w:w="0" w:type="dxa"/>
          <w:right w:w="0" w:type="dxa"/>
        </w:tblCellMar>
        <w:tblLook w:val="04A0"/>
      </w:tblPr>
      <w:tblGrid>
        <w:gridCol w:w="36"/>
        <w:gridCol w:w="567"/>
        <w:gridCol w:w="84"/>
        <w:gridCol w:w="19"/>
        <w:gridCol w:w="20"/>
        <w:gridCol w:w="127"/>
        <w:gridCol w:w="1634"/>
        <w:gridCol w:w="349"/>
        <w:gridCol w:w="342"/>
        <w:gridCol w:w="2023"/>
        <w:gridCol w:w="10"/>
        <w:gridCol w:w="1430"/>
        <w:gridCol w:w="6"/>
        <w:gridCol w:w="1511"/>
        <w:gridCol w:w="21"/>
        <w:gridCol w:w="1213"/>
        <w:gridCol w:w="283"/>
        <w:gridCol w:w="142"/>
        <w:gridCol w:w="5742"/>
        <w:gridCol w:w="176"/>
        <w:gridCol w:w="171"/>
        <w:gridCol w:w="234"/>
        <w:gridCol w:w="20"/>
        <w:gridCol w:w="18"/>
        <w:gridCol w:w="20"/>
        <w:gridCol w:w="454"/>
        <w:gridCol w:w="504"/>
        <w:gridCol w:w="20"/>
        <w:gridCol w:w="20"/>
      </w:tblGrid>
      <w:tr w:rsidR="00470874" w:rsidTr="00F75E87">
        <w:trPr>
          <w:gridBefore w:val="2"/>
          <w:gridAfter w:val="3"/>
          <w:wBefore w:w="603" w:type="dxa"/>
          <w:wAfter w:w="544" w:type="dxa"/>
          <w:trHeight w:val="15"/>
        </w:trPr>
        <w:tc>
          <w:tcPr>
            <w:tcW w:w="1884" w:type="dxa"/>
            <w:gridSpan w:val="5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691" w:type="dxa"/>
            <w:gridSpan w:val="2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12381" w:type="dxa"/>
            <w:gridSpan w:val="10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176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171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234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20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492" w:type="dxa"/>
            <w:gridSpan w:val="3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</w:tr>
      <w:tr w:rsidR="00743DDD" w:rsidTr="00F75E87">
        <w:trPr>
          <w:gridBefore w:val="2"/>
          <w:wBefore w:w="603" w:type="dxa"/>
          <w:trHeight w:val="15"/>
        </w:trPr>
        <w:tc>
          <w:tcPr>
            <w:tcW w:w="84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166" w:type="dxa"/>
            <w:gridSpan w:val="3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1983" w:type="dxa"/>
            <w:gridSpan w:val="2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12723" w:type="dxa"/>
            <w:gridSpan w:val="11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619" w:type="dxa"/>
            <w:gridSpan w:val="5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20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958" w:type="dxa"/>
            <w:gridSpan w:val="2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20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  <w:tc>
          <w:tcPr>
            <w:tcW w:w="20" w:type="dxa"/>
            <w:hideMark/>
          </w:tcPr>
          <w:p w:rsidR="00743DDD" w:rsidRDefault="00743DDD">
            <w:pPr>
              <w:rPr>
                <w:sz w:val="2"/>
                <w:szCs w:val="24"/>
              </w:rPr>
            </w:pPr>
          </w:p>
        </w:tc>
      </w:tr>
      <w:tr w:rsidR="00743DDD" w:rsidTr="00F75E87">
        <w:trPr>
          <w:gridBefore w:val="2"/>
          <w:gridAfter w:val="13"/>
          <w:wBefore w:w="603" w:type="dxa"/>
          <w:wAfter w:w="7804" w:type="dxa"/>
        </w:trPr>
        <w:tc>
          <w:tcPr>
            <w:tcW w:w="8789" w:type="dxa"/>
            <w:gridSpan w:val="1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3DDD" w:rsidRPr="00470874" w:rsidRDefault="00743DDD">
            <w:pPr>
              <w:pStyle w:val="headertext"/>
              <w:spacing w:before="0" w:beforeAutospacing="0" w:after="0" w:afterAutospacing="0" w:line="288" w:lineRule="atLeast"/>
              <w:jc w:val="center"/>
              <w:textAlignment w:val="baseline"/>
              <w:rPr>
                <w:b/>
                <w:color w:val="3C3C3C"/>
                <w:sz w:val="30"/>
                <w:szCs w:val="30"/>
              </w:rPr>
            </w:pPr>
          </w:p>
        </w:tc>
      </w:tr>
      <w:tr w:rsidR="00B65AC7" w:rsidTr="00F75E87">
        <w:trPr>
          <w:gridBefore w:val="1"/>
          <w:gridAfter w:val="12"/>
          <w:wBefore w:w="36" w:type="dxa"/>
          <w:wAfter w:w="7521" w:type="dxa"/>
          <w:trHeight w:val="15"/>
        </w:trPr>
        <w:tc>
          <w:tcPr>
            <w:tcW w:w="690" w:type="dxa"/>
            <w:gridSpan w:val="4"/>
            <w:hideMark/>
          </w:tcPr>
          <w:p w:rsidR="00B65AC7" w:rsidRDefault="00B65AC7" w:rsidP="00B857B8">
            <w:pPr>
              <w:rPr>
                <w:sz w:val="2"/>
                <w:szCs w:val="24"/>
              </w:rPr>
            </w:pPr>
          </w:p>
        </w:tc>
        <w:tc>
          <w:tcPr>
            <w:tcW w:w="4485" w:type="dxa"/>
            <w:gridSpan w:val="6"/>
            <w:hideMark/>
          </w:tcPr>
          <w:p w:rsidR="00B65AC7" w:rsidRDefault="00B65AC7">
            <w:pPr>
              <w:rPr>
                <w:sz w:val="2"/>
                <w:szCs w:val="24"/>
              </w:rPr>
            </w:pPr>
          </w:p>
        </w:tc>
        <w:tc>
          <w:tcPr>
            <w:tcW w:w="1430" w:type="dxa"/>
            <w:hideMark/>
          </w:tcPr>
          <w:p w:rsidR="00B65AC7" w:rsidRDefault="00B65AC7">
            <w:pPr>
              <w:rPr>
                <w:sz w:val="2"/>
                <w:szCs w:val="24"/>
              </w:rPr>
            </w:pPr>
          </w:p>
        </w:tc>
        <w:tc>
          <w:tcPr>
            <w:tcW w:w="1517" w:type="dxa"/>
            <w:gridSpan w:val="2"/>
            <w:hideMark/>
          </w:tcPr>
          <w:p w:rsidR="00B65AC7" w:rsidRDefault="00B65AC7">
            <w:pPr>
              <w:rPr>
                <w:sz w:val="2"/>
                <w:szCs w:val="24"/>
              </w:rPr>
            </w:pPr>
          </w:p>
        </w:tc>
        <w:tc>
          <w:tcPr>
            <w:tcW w:w="1517" w:type="dxa"/>
            <w:gridSpan w:val="3"/>
            <w:hideMark/>
          </w:tcPr>
          <w:p w:rsidR="00B65AC7" w:rsidRDefault="00B65AC7">
            <w:pPr>
              <w:rPr>
                <w:sz w:val="2"/>
                <w:szCs w:val="24"/>
              </w:rPr>
            </w:pPr>
          </w:p>
        </w:tc>
      </w:tr>
      <w:tr w:rsidR="00120572" w:rsidRPr="007F7F85" w:rsidTr="00F75E87">
        <w:trPr>
          <w:gridAfter w:val="11"/>
          <w:wAfter w:w="7379" w:type="dxa"/>
        </w:trPr>
        <w:tc>
          <w:tcPr>
            <w:tcW w:w="9817" w:type="dxa"/>
            <w:gridSpan w:val="1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C90695" w:rsidRDefault="00C90695" w:rsidP="00503A1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  <w:p w:rsidR="000D6C10" w:rsidRDefault="000D6C10" w:rsidP="000D6C10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ind w:left="3969"/>
              <w:jc w:val="right"/>
              <w:rPr>
                <w:color w:val="2D2D2D"/>
                <w:spacing w:val="2"/>
                <w:sz w:val="24"/>
                <w:szCs w:val="24"/>
              </w:rPr>
            </w:pPr>
            <w:r w:rsidRPr="000D6C10">
              <w:rPr>
                <w:color w:val="2D2D2D"/>
                <w:spacing w:val="2"/>
                <w:sz w:val="24"/>
                <w:szCs w:val="24"/>
              </w:rPr>
              <w:lastRenderedPageBreak/>
              <w:t>П</w:t>
            </w:r>
            <w:r>
              <w:rPr>
                <w:color w:val="2D2D2D"/>
                <w:spacing w:val="2"/>
                <w:sz w:val="24"/>
                <w:szCs w:val="24"/>
              </w:rPr>
              <w:t>риложение № 2</w:t>
            </w:r>
            <w:r w:rsidRPr="000D6C10">
              <w:rPr>
                <w:color w:val="2D2D2D"/>
                <w:spacing w:val="2"/>
                <w:sz w:val="24"/>
                <w:szCs w:val="24"/>
              </w:rPr>
              <w:t xml:space="preserve"> </w:t>
            </w:r>
          </w:p>
          <w:p w:rsidR="000D6C10" w:rsidRPr="000D6C10" w:rsidRDefault="000D6C10" w:rsidP="000D6C10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ind w:left="3969"/>
              <w:jc w:val="both"/>
              <w:rPr>
                <w:b/>
                <w:sz w:val="24"/>
                <w:szCs w:val="24"/>
              </w:rPr>
            </w:pPr>
            <w:r w:rsidRPr="000D6C10">
              <w:rPr>
                <w:color w:val="2D2D2D"/>
                <w:spacing w:val="2"/>
                <w:sz w:val="24"/>
                <w:szCs w:val="24"/>
              </w:rPr>
              <w:t xml:space="preserve">к </w:t>
            </w:r>
            <w:r w:rsidRPr="000D6C10">
              <w:rPr>
                <w:sz w:val="24"/>
                <w:szCs w:val="24"/>
              </w:rPr>
              <w:t xml:space="preserve">Положению о проведении </w:t>
            </w:r>
            <w:r w:rsidRPr="000D6C10">
              <w:rPr>
                <w:color w:val="000000"/>
                <w:sz w:val="24"/>
                <w:szCs w:val="24"/>
              </w:rPr>
              <w:t xml:space="preserve">районного конкурса </w:t>
            </w:r>
            <w:r w:rsidRPr="000D6C10">
              <w:rPr>
                <w:bCs/>
                <w:spacing w:val="2"/>
                <w:sz w:val="24"/>
                <w:szCs w:val="24"/>
              </w:rPr>
              <w:t xml:space="preserve">социально значимых проектов </w:t>
            </w:r>
            <w:r w:rsidRPr="000D6C10">
              <w:rPr>
                <w:sz w:val="24"/>
                <w:szCs w:val="24"/>
              </w:rPr>
              <w:t xml:space="preserve">на предоставление грантов в форме субсидий из бюджета администрации Краснозерского района Новосибирской области </w:t>
            </w:r>
            <w:r w:rsidRPr="000D6C10">
              <w:rPr>
                <w:bCs/>
                <w:spacing w:val="2"/>
                <w:sz w:val="24"/>
                <w:szCs w:val="24"/>
              </w:rPr>
              <w:t xml:space="preserve"> для</w:t>
            </w:r>
            <w:r w:rsidRPr="000D6C10">
              <w:rPr>
                <w:b/>
                <w:bCs/>
                <w:spacing w:val="2"/>
                <w:sz w:val="24"/>
                <w:szCs w:val="24"/>
              </w:rPr>
              <w:t xml:space="preserve"> </w:t>
            </w:r>
            <w:r w:rsidRPr="000D6C10">
              <w:rPr>
                <w:bCs/>
                <w:spacing w:val="2"/>
                <w:sz w:val="24"/>
                <w:szCs w:val="24"/>
              </w:rPr>
              <w:t xml:space="preserve">осуществления </w:t>
            </w:r>
            <w:r w:rsidRPr="000D6C10">
              <w:rPr>
                <w:sz w:val="24"/>
                <w:szCs w:val="24"/>
              </w:rPr>
              <w:t>деятельности территориальных общественных самоуправлений</w:t>
            </w:r>
            <w:r w:rsidRPr="000D6C10">
              <w:rPr>
                <w:bCs/>
                <w:spacing w:val="2"/>
                <w:sz w:val="24"/>
                <w:szCs w:val="24"/>
              </w:rPr>
              <w:t xml:space="preserve"> </w:t>
            </w:r>
            <w:r w:rsidRPr="000D6C10">
              <w:rPr>
                <w:color w:val="000000"/>
                <w:sz w:val="24"/>
                <w:szCs w:val="24"/>
              </w:rPr>
              <w:t xml:space="preserve">в Краснозерском районе Новосибирской области </w:t>
            </w:r>
            <w:r w:rsidRPr="000D6C10">
              <w:rPr>
                <w:sz w:val="24"/>
                <w:szCs w:val="24"/>
              </w:rPr>
              <w:t>«</w:t>
            </w:r>
            <w:proofErr w:type="gramStart"/>
            <w:r w:rsidRPr="000D6C10">
              <w:rPr>
                <w:sz w:val="24"/>
                <w:szCs w:val="24"/>
              </w:rPr>
              <w:t>Лучший</w:t>
            </w:r>
            <w:proofErr w:type="gramEnd"/>
            <w:r w:rsidRPr="000D6C10">
              <w:rPr>
                <w:sz w:val="24"/>
                <w:szCs w:val="24"/>
              </w:rPr>
              <w:t xml:space="preserve"> ТОС Краснозерского района»</w:t>
            </w:r>
          </w:p>
          <w:p w:rsidR="00F75E87" w:rsidRPr="007F7F85" w:rsidRDefault="00F75E87" w:rsidP="00503A1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  <w:p w:rsidR="000D6C10" w:rsidRDefault="000D6C10" w:rsidP="00503A1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  <w:p w:rsidR="000D6C10" w:rsidRDefault="000D6C10" w:rsidP="00503A1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  <w:p w:rsidR="00CA4B9E" w:rsidRPr="007F7F85" w:rsidRDefault="00120572" w:rsidP="00503A1B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7F7F85">
              <w:rPr>
                <w:i/>
                <w:sz w:val="28"/>
                <w:szCs w:val="28"/>
              </w:rPr>
              <w:t>ФОРМА</w:t>
            </w:r>
          </w:p>
          <w:p w:rsidR="00120572" w:rsidRPr="007F7F85" w:rsidRDefault="008B5AE9" w:rsidP="00250C4A">
            <w:pPr>
              <w:pStyle w:val="headertext"/>
              <w:spacing w:before="0" w:beforeAutospacing="0" w:after="0" w:afterAutospacing="0" w:line="288" w:lineRule="atLeast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7F7F85">
              <w:rPr>
                <w:b/>
                <w:sz w:val="28"/>
                <w:szCs w:val="28"/>
              </w:rPr>
              <w:t xml:space="preserve"> </w:t>
            </w:r>
            <w:r w:rsidR="00CA4B9E" w:rsidRPr="007F7F85">
              <w:rPr>
                <w:b/>
                <w:sz w:val="28"/>
                <w:szCs w:val="28"/>
              </w:rPr>
              <w:t>О</w:t>
            </w:r>
            <w:r w:rsidR="00120572" w:rsidRPr="007F7F85">
              <w:rPr>
                <w:b/>
                <w:sz w:val="28"/>
                <w:szCs w:val="28"/>
              </w:rPr>
              <w:t>ценочн</w:t>
            </w:r>
            <w:r w:rsidR="00CA4B9E" w:rsidRPr="007F7F85">
              <w:rPr>
                <w:b/>
                <w:sz w:val="28"/>
                <w:szCs w:val="28"/>
              </w:rPr>
              <w:t>ый</w:t>
            </w:r>
            <w:r w:rsidR="00120572" w:rsidRPr="007F7F85">
              <w:rPr>
                <w:b/>
                <w:sz w:val="28"/>
                <w:szCs w:val="28"/>
              </w:rPr>
              <w:t xml:space="preserve"> лист</w:t>
            </w:r>
          </w:p>
          <w:p w:rsidR="00120572" w:rsidRPr="007F7F85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7F7F85">
              <w:rPr>
                <w:sz w:val="28"/>
                <w:szCs w:val="28"/>
              </w:rPr>
              <w:t>(выдается каждому члену комиссии)</w:t>
            </w:r>
            <w:r w:rsidRPr="007F7F85">
              <w:rPr>
                <w:sz w:val="28"/>
                <w:szCs w:val="28"/>
              </w:rPr>
              <w:br/>
            </w:r>
            <w:r w:rsidRPr="007F7F85">
              <w:rPr>
                <w:color w:val="2D2D2D"/>
                <w:sz w:val="21"/>
                <w:szCs w:val="21"/>
              </w:rPr>
              <w:t>_____________________________________________________</w:t>
            </w:r>
            <w:r w:rsidR="00CA4B9E" w:rsidRPr="007F7F85">
              <w:rPr>
                <w:color w:val="2D2D2D"/>
                <w:sz w:val="21"/>
                <w:szCs w:val="21"/>
              </w:rPr>
              <w:t>_______________________</w:t>
            </w:r>
            <w:r w:rsidR="00CA4B9E" w:rsidRPr="007F7F85">
              <w:rPr>
                <w:color w:val="2D2D2D"/>
                <w:sz w:val="21"/>
                <w:szCs w:val="21"/>
              </w:rPr>
              <w:br/>
              <w:t>(Ф.И.О. члена конкурсной комиссии)</w:t>
            </w:r>
          </w:p>
          <w:p w:rsidR="00120572" w:rsidRPr="007F7F85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>
              <w:rPr>
                <w:b/>
                <w:color w:val="2D2D2D"/>
                <w:sz w:val="26"/>
                <w:szCs w:val="26"/>
              </w:rPr>
              <w:lastRenderedPageBreak/>
              <w:t>№</w:t>
            </w:r>
            <w:proofErr w:type="gramStart"/>
            <w:r w:rsidRPr="00B65AC7">
              <w:rPr>
                <w:b/>
                <w:color w:val="2D2D2D"/>
                <w:sz w:val="26"/>
                <w:szCs w:val="26"/>
              </w:rPr>
              <w:t>п</w:t>
            </w:r>
            <w:proofErr w:type="gramEnd"/>
            <w:r w:rsidRPr="00B65AC7">
              <w:rPr>
                <w:b/>
                <w:color w:val="2D2D2D"/>
                <w:sz w:val="26"/>
                <w:szCs w:val="26"/>
              </w:rPr>
              <w:t>/п</w:t>
            </w:r>
          </w:p>
        </w:tc>
        <w:tc>
          <w:tcPr>
            <w:tcW w:w="4495" w:type="dxa"/>
            <w:gridSpan w:val="6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Наименование критерия</w:t>
            </w:r>
          </w:p>
        </w:tc>
        <w:tc>
          <w:tcPr>
            <w:tcW w:w="461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Балльная оценка критерия</w:t>
            </w:r>
            <w:r>
              <w:rPr>
                <w:b/>
                <w:color w:val="2D2D2D"/>
                <w:sz w:val="26"/>
                <w:szCs w:val="26"/>
              </w:rPr>
              <w:t xml:space="preserve"> </w:t>
            </w: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rPr>
                <w:b/>
                <w:sz w:val="26"/>
                <w:szCs w:val="26"/>
              </w:rPr>
            </w:pPr>
          </w:p>
        </w:tc>
        <w:tc>
          <w:tcPr>
            <w:tcW w:w="4495" w:type="dxa"/>
            <w:gridSpan w:val="6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rPr>
                <w:b/>
                <w:sz w:val="26"/>
                <w:szCs w:val="26"/>
              </w:rPr>
            </w:pP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Проект 1</w:t>
            </w: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Проект 2</w:t>
            </w: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Проект ...</w:t>
            </w: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1</w:t>
            </w:r>
          </w:p>
        </w:tc>
        <w:tc>
          <w:tcPr>
            <w:tcW w:w="449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8F769F" w:rsidRDefault="008F769F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8F769F">
              <w:t>Актуальность и социальная значимость проблемы, на решение которой направлен проект</w:t>
            </w: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2</w:t>
            </w:r>
          </w:p>
        </w:tc>
        <w:tc>
          <w:tcPr>
            <w:tcW w:w="449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8F769F" w:rsidRDefault="008F769F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8F769F">
              <w:t>Эффективность проекта - перспективы использования результатов проекта в дальнейшем</w:t>
            </w: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3</w:t>
            </w:r>
          </w:p>
        </w:tc>
        <w:tc>
          <w:tcPr>
            <w:tcW w:w="449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8F769F" w:rsidRDefault="008F769F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8F769F">
              <w:t>Соответствие направлениям (сферам деятельности), по которым объявлен конкурс</w:t>
            </w: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4</w:t>
            </w:r>
          </w:p>
        </w:tc>
        <w:tc>
          <w:tcPr>
            <w:tcW w:w="449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8F769F" w:rsidRDefault="008F769F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8F769F">
              <w:t>Участие населения, проживающего на территории ТОС, в процессе реализации проекта</w:t>
            </w: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5</w:t>
            </w:r>
          </w:p>
        </w:tc>
        <w:tc>
          <w:tcPr>
            <w:tcW w:w="449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8F769F" w:rsidRDefault="008F769F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8F769F">
              <w:t>количество граждан, на которых направлен эффект от реализации проекта</w:t>
            </w: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520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Pr="00B65AC7" w:rsidRDefault="00120572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Итого</w:t>
            </w:r>
          </w:p>
        </w:tc>
        <w:tc>
          <w:tcPr>
            <w:tcW w:w="14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5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  <w:tc>
          <w:tcPr>
            <w:tcW w:w="1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rPr>
                <w:sz w:val="24"/>
                <w:szCs w:val="24"/>
              </w:rPr>
            </w:pPr>
          </w:p>
        </w:tc>
      </w:tr>
      <w:tr w:rsidR="00120572" w:rsidTr="00F75E87">
        <w:trPr>
          <w:gridAfter w:val="11"/>
          <w:wAfter w:w="7379" w:type="dxa"/>
        </w:trPr>
        <w:tc>
          <w:tcPr>
            <w:tcW w:w="9817" w:type="dxa"/>
            <w:gridSpan w:val="1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120572" w:rsidRDefault="00120572" w:rsidP="00250C4A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br/>
              <w:t>___________________________________                                                                            __________________</w:t>
            </w:r>
            <w:r>
              <w:rPr>
                <w:color w:val="2D2D2D"/>
                <w:sz w:val="21"/>
                <w:szCs w:val="21"/>
              </w:rPr>
              <w:br/>
              <w:t>(подпись члена конкурсной комиссии)                                                                                              (дата) </w:t>
            </w:r>
          </w:p>
        </w:tc>
      </w:tr>
    </w:tbl>
    <w:p w:rsidR="00120572" w:rsidRPr="002B2BA1" w:rsidRDefault="00120572" w:rsidP="00120572">
      <w:pPr>
        <w:keepNext/>
        <w:widowControl w:val="0"/>
        <w:ind w:firstLine="851"/>
        <w:jc w:val="right"/>
        <w:rPr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390E0E" w:rsidRDefault="00390E0E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0D6C10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p w:rsidR="00120572" w:rsidRDefault="00120572" w:rsidP="000D6C10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B65AC7">
        <w:rPr>
          <w:b/>
          <w:spacing w:val="2"/>
          <w:sz w:val="28"/>
          <w:szCs w:val="28"/>
        </w:rPr>
        <w:lastRenderedPageBreak/>
        <w:t>ПОКАЗАТЕЛИ</w:t>
      </w:r>
      <w:r w:rsidRPr="00B65AC7">
        <w:rPr>
          <w:b/>
          <w:spacing w:val="2"/>
          <w:sz w:val="28"/>
          <w:szCs w:val="28"/>
        </w:rPr>
        <w:br/>
        <w:t>критериев и их балльная оценка</w:t>
      </w:r>
    </w:p>
    <w:p w:rsidR="000D6C10" w:rsidRPr="00B65AC7" w:rsidRDefault="000D6C10" w:rsidP="00120572">
      <w:pPr>
        <w:shd w:val="clear" w:color="auto" w:fill="FFFFFF"/>
        <w:spacing w:line="288" w:lineRule="atLeast"/>
        <w:jc w:val="center"/>
        <w:textAlignment w:val="baseline"/>
        <w:rPr>
          <w:b/>
          <w:spacing w:val="2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81"/>
        <w:gridCol w:w="4723"/>
        <w:gridCol w:w="4477"/>
      </w:tblGrid>
      <w:tr w:rsidR="00120572" w:rsidRPr="00B65AC7" w:rsidTr="00250C4A">
        <w:trPr>
          <w:trHeight w:val="15"/>
        </w:trPr>
        <w:tc>
          <w:tcPr>
            <w:tcW w:w="585" w:type="dxa"/>
            <w:hideMark/>
          </w:tcPr>
          <w:p w:rsidR="00120572" w:rsidRPr="00B65AC7" w:rsidRDefault="00120572" w:rsidP="00250C4A">
            <w:pPr>
              <w:rPr>
                <w:sz w:val="2"/>
                <w:szCs w:val="24"/>
              </w:rPr>
            </w:pPr>
          </w:p>
        </w:tc>
        <w:tc>
          <w:tcPr>
            <w:tcW w:w="4788" w:type="dxa"/>
            <w:hideMark/>
          </w:tcPr>
          <w:p w:rsidR="00120572" w:rsidRPr="00B65AC7" w:rsidRDefault="00120572" w:rsidP="00250C4A">
            <w:pPr>
              <w:rPr>
                <w:sz w:val="2"/>
                <w:szCs w:val="24"/>
              </w:rPr>
            </w:pPr>
          </w:p>
        </w:tc>
        <w:tc>
          <w:tcPr>
            <w:tcW w:w="4549" w:type="dxa"/>
            <w:hideMark/>
          </w:tcPr>
          <w:p w:rsidR="00120572" w:rsidRPr="00B65AC7" w:rsidRDefault="00120572" w:rsidP="00250C4A">
            <w:pPr>
              <w:rPr>
                <w:sz w:val="2"/>
                <w:szCs w:val="24"/>
              </w:rPr>
            </w:pPr>
          </w:p>
        </w:tc>
      </w:tr>
      <w:tr w:rsidR="00120572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120572" w:rsidRPr="00B65AC7" w:rsidRDefault="00120572" w:rsidP="00250C4A">
            <w:pPr>
              <w:spacing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>
              <w:rPr>
                <w:b/>
                <w:color w:val="2D2D2D"/>
                <w:sz w:val="26"/>
                <w:szCs w:val="26"/>
              </w:rPr>
              <w:t>№</w:t>
            </w:r>
            <w:r w:rsidRPr="00B65AC7">
              <w:rPr>
                <w:b/>
                <w:color w:val="2D2D2D"/>
                <w:sz w:val="26"/>
                <w:szCs w:val="26"/>
              </w:rPr>
              <w:t xml:space="preserve"> </w:t>
            </w:r>
            <w:proofErr w:type="gramStart"/>
            <w:r w:rsidRPr="00B65AC7">
              <w:rPr>
                <w:b/>
                <w:color w:val="2D2D2D"/>
                <w:sz w:val="26"/>
                <w:szCs w:val="26"/>
              </w:rPr>
              <w:t>п</w:t>
            </w:r>
            <w:proofErr w:type="gramEnd"/>
            <w:r w:rsidRPr="00B65AC7">
              <w:rPr>
                <w:b/>
                <w:color w:val="2D2D2D"/>
                <w:sz w:val="26"/>
                <w:szCs w:val="26"/>
              </w:rPr>
              <w:t>/п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120572" w:rsidRPr="00B65AC7" w:rsidRDefault="00120572" w:rsidP="00250C4A">
            <w:pPr>
              <w:spacing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Наименование критерия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120572" w:rsidRPr="00B65AC7" w:rsidRDefault="00120572" w:rsidP="00250C4A">
            <w:pPr>
              <w:spacing w:line="315" w:lineRule="atLeast"/>
              <w:jc w:val="center"/>
              <w:textAlignment w:val="baseline"/>
              <w:rPr>
                <w:b/>
                <w:color w:val="2D2D2D"/>
                <w:sz w:val="26"/>
                <w:szCs w:val="26"/>
              </w:rPr>
            </w:pPr>
            <w:r w:rsidRPr="00B65AC7">
              <w:rPr>
                <w:b/>
                <w:color w:val="2D2D2D"/>
                <w:sz w:val="26"/>
                <w:szCs w:val="26"/>
              </w:rPr>
              <w:t>Балльная оценка критерия</w:t>
            </w:r>
          </w:p>
        </w:tc>
      </w:tr>
      <w:tr w:rsidR="00120572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120572" w:rsidRPr="00B65AC7" w:rsidRDefault="00120572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1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120572" w:rsidRPr="00B65AC7" w:rsidRDefault="00120572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2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120572" w:rsidRPr="00B65AC7" w:rsidRDefault="00120572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3</w:t>
            </w:r>
          </w:p>
        </w:tc>
      </w:tr>
      <w:tr w:rsidR="008F769F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B65AC7" w:rsidRDefault="008F769F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1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8F769F" w:rsidP="003D42D6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>Актуальность и социальная значимость проблемы, на решение которой направлен проект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8F769F" w:rsidP="008F769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proofErr w:type="gramStart"/>
            <w:r w:rsidRPr="008B5AE9">
              <w:rPr>
                <w:sz w:val="26"/>
                <w:szCs w:val="26"/>
              </w:rPr>
              <w:t>Низкая</w:t>
            </w:r>
            <w:proofErr w:type="gramEnd"/>
            <w:r w:rsidRPr="008B5AE9">
              <w:rPr>
                <w:sz w:val="26"/>
                <w:szCs w:val="26"/>
              </w:rPr>
              <w:t xml:space="preserve"> - 2 баллов;</w:t>
            </w:r>
            <w:r w:rsidRPr="008B5AE9">
              <w:rPr>
                <w:sz w:val="26"/>
                <w:szCs w:val="26"/>
              </w:rPr>
              <w:br/>
              <w:t>средняя - 5 баллов;</w:t>
            </w:r>
            <w:r w:rsidRPr="008B5AE9">
              <w:rPr>
                <w:sz w:val="26"/>
                <w:szCs w:val="26"/>
              </w:rPr>
              <w:br/>
              <w:t>высокая - 10 баллов</w:t>
            </w:r>
          </w:p>
        </w:tc>
      </w:tr>
      <w:tr w:rsidR="008F769F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B65AC7" w:rsidRDefault="008F769F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2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8F769F" w:rsidP="003D42D6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>Эффективность проекта - перспективы использования результатов проекта в дальнейшем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1C1016" w:rsidP="001C1016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proofErr w:type="gramStart"/>
            <w:r w:rsidRPr="008B5AE9">
              <w:rPr>
                <w:sz w:val="26"/>
                <w:szCs w:val="26"/>
              </w:rPr>
              <w:t>Низкая</w:t>
            </w:r>
            <w:proofErr w:type="gramEnd"/>
            <w:r w:rsidRPr="008B5AE9">
              <w:rPr>
                <w:sz w:val="26"/>
                <w:szCs w:val="26"/>
              </w:rPr>
              <w:t xml:space="preserve"> - 2 баллов;</w:t>
            </w:r>
            <w:r w:rsidRPr="008B5AE9">
              <w:rPr>
                <w:sz w:val="26"/>
                <w:szCs w:val="26"/>
              </w:rPr>
              <w:br/>
              <w:t>средняя - 5 баллов;</w:t>
            </w:r>
            <w:r w:rsidRPr="008B5AE9">
              <w:rPr>
                <w:sz w:val="26"/>
                <w:szCs w:val="26"/>
              </w:rPr>
              <w:br/>
              <w:t>высокая - 10 баллов</w:t>
            </w:r>
          </w:p>
        </w:tc>
      </w:tr>
      <w:tr w:rsidR="008F769F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B65AC7" w:rsidRDefault="008F769F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3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8F769F" w:rsidP="003D42D6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>Соответствие направлениям (сферам деятельности), по которым объявлен конкурс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1C1016" w:rsidP="008B5AE9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proofErr w:type="gramStart"/>
            <w:r w:rsidRPr="008B5AE9">
              <w:rPr>
                <w:sz w:val="26"/>
                <w:szCs w:val="26"/>
              </w:rPr>
              <w:t>Низкая</w:t>
            </w:r>
            <w:proofErr w:type="gramEnd"/>
            <w:r w:rsidRPr="008B5AE9">
              <w:rPr>
                <w:sz w:val="26"/>
                <w:szCs w:val="26"/>
              </w:rPr>
              <w:t xml:space="preserve"> - 2 баллов;</w:t>
            </w:r>
            <w:r w:rsidRPr="008B5AE9">
              <w:rPr>
                <w:sz w:val="26"/>
                <w:szCs w:val="26"/>
              </w:rPr>
              <w:br/>
              <w:t>средняя - 5 баллов;</w:t>
            </w:r>
            <w:r w:rsidRPr="008B5AE9">
              <w:rPr>
                <w:sz w:val="26"/>
                <w:szCs w:val="26"/>
              </w:rPr>
              <w:br/>
              <w:t>высокая - 10 баллов</w:t>
            </w:r>
          </w:p>
        </w:tc>
      </w:tr>
      <w:tr w:rsidR="008F769F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B65AC7" w:rsidRDefault="008F769F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4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8F769F" w:rsidP="003D42D6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>Участие населения, проживающего на территории ТОС, в процессе реализации проекта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1C1016" w:rsidP="008F769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proofErr w:type="gramStart"/>
            <w:r w:rsidRPr="008B5AE9">
              <w:rPr>
                <w:sz w:val="26"/>
                <w:szCs w:val="26"/>
              </w:rPr>
              <w:t>Низкая</w:t>
            </w:r>
            <w:proofErr w:type="gramEnd"/>
            <w:r w:rsidRPr="008B5AE9">
              <w:rPr>
                <w:sz w:val="26"/>
                <w:szCs w:val="26"/>
              </w:rPr>
              <w:t xml:space="preserve"> - 2 баллов;</w:t>
            </w:r>
            <w:r w:rsidRPr="008B5AE9">
              <w:rPr>
                <w:sz w:val="26"/>
                <w:szCs w:val="26"/>
              </w:rPr>
              <w:br/>
              <w:t>средняя - 5 баллов;</w:t>
            </w:r>
            <w:r w:rsidRPr="008B5AE9">
              <w:rPr>
                <w:sz w:val="26"/>
                <w:szCs w:val="26"/>
              </w:rPr>
              <w:br/>
              <w:t>высокая - 10 баллов</w:t>
            </w:r>
          </w:p>
        </w:tc>
      </w:tr>
      <w:tr w:rsidR="008F769F" w:rsidRPr="00B65AC7" w:rsidTr="00250C4A">
        <w:tc>
          <w:tcPr>
            <w:tcW w:w="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B65AC7" w:rsidRDefault="008F769F" w:rsidP="00250C4A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B65AC7">
              <w:rPr>
                <w:sz w:val="26"/>
                <w:szCs w:val="26"/>
              </w:rPr>
              <w:t>5</w:t>
            </w:r>
          </w:p>
        </w:tc>
        <w:tc>
          <w:tcPr>
            <w:tcW w:w="4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503A1B" w:rsidRDefault="008F769F" w:rsidP="003D42D6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 xml:space="preserve">Количество граждан, на которых направлен эффект от реализации </w:t>
            </w:r>
          </w:p>
          <w:p w:rsidR="008F769F" w:rsidRPr="008B5AE9" w:rsidRDefault="008F769F" w:rsidP="003D42D6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>проекта</w:t>
            </w:r>
          </w:p>
        </w:tc>
        <w:tc>
          <w:tcPr>
            <w:tcW w:w="4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8F769F" w:rsidRPr="008B5AE9" w:rsidRDefault="008F769F" w:rsidP="008F769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8B5AE9">
              <w:rPr>
                <w:sz w:val="26"/>
                <w:szCs w:val="26"/>
              </w:rPr>
              <w:t xml:space="preserve"> более  50 граждан – </w:t>
            </w:r>
            <w:r w:rsidR="001C1016">
              <w:rPr>
                <w:sz w:val="26"/>
                <w:szCs w:val="26"/>
              </w:rPr>
              <w:t>3</w:t>
            </w:r>
            <w:r w:rsidRPr="008B5AE9">
              <w:rPr>
                <w:sz w:val="26"/>
                <w:szCs w:val="26"/>
              </w:rPr>
              <w:t xml:space="preserve"> баллов,</w:t>
            </w:r>
          </w:p>
          <w:p w:rsidR="001C1016" w:rsidRDefault="001C1016" w:rsidP="008F769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более 50 граждан – 5</w:t>
            </w:r>
            <w:r w:rsidR="008F769F" w:rsidRPr="008B5AE9">
              <w:rPr>
                <w:sz w:val="26"/>
                <w:szCs w:val="26"/>
              </w:rPr>
              <w:t xml:space="preserve"> баллов</w:t>
            </w:r>
            <w:r>
              <w:rPr>
                <w:sz w:val="26"/>
                <w:szCs w:val="26"/>
              </w:rPr>
              <w:t>,</w:t>
            </w:r>
          </w:p>
          <w:p w:rsidR="008F769F" w:rsidRPr="008B5AE9" w:rsidRDefault="001C1016" w:rsidP="008F769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более 100 граждан – 100 балов.</w:t>
            </w:r>
          </w:p>
          <w:p w:rsidR="008F769F" w:rsidRPr="008B5AE9" w:rsidRDefault="008F769F" w:rsidP="008F769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</w:p>
        </w:tc>
      </w:tr>
    </w:tbl>
    <w:p w:rsidR="00732C49" w:rsidRPr="008852FF" w:rsidRDefault="00732C49" w:rsidP="00CA380A">
      <w:pPr>
        <w:keepNext/>
        <w:widowControl w:val="0"/>
        <w:ind w:firstLine="851"/>
        <w:jc w:val="right"/>
      </w:pPr>
    </w:p>
    <w:sectPr w:rsidR="00732C49" w:rsidRPr="008852FF" w:rsidSect="00281CEA">
      <w:headerReference w:type="even" r:id="rId10"/>
      <w:headerReference w:type="default" r:id="rId11"/>
      <w:pgSz w:w="11906" w:h="16838" w:code="9"/>
      <w:pgMar w:top="425" w:right="707" w:bottom="425" w:left="1418" w:header="720" w:footer="720" w:gutter="0"/>
      <w:cols w:space="720"/>
      <w:titlePg/>
      <w:docGrid w:linePitch="2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180D" w:rsidRDefault="0059180D">
      <w:r>
        <w:separator/>
      </w:r>
    </w:p>
  </w:endnote>
  <w:endnote w:type="continuationSeparator" w:id="0">
    <w:p w:rsidR="0059180D" w:rsidRDefault="005918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180D" w:rsidRDefault="0059180D">
      <w:r>
        <w:separator/>
      </w:r>
    </w:p>
  </w:footnote>
  <w:footnote w:type="continuationSeparator" w:id="0">
    <w:p w:rsidR="0059180D" w:rsidRDefault="005918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F80" w:rsidRDefault="0078459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F8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27F80">
      <w:rPr>
        <w:rStyle w:val="a5"/>
        <w:noProof/>
      </w:rPr>
      <w:t>1</w:t>
    </w:r>
    <w:r>
      <w:rPr>
        <w:rStyle w:val="a5"/>
      </w:rPr>
      <w:fldChar w:fldCharType="end"/>
    </w:r>
  </w:p>
  <w:p w:rsidR="00927F80" w:rsidRDefault="00927F80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F80" w:rsidRDefault="00927F80">
    <w:pPr>
      <w:pStyle w:val="a4"/>
      <w:framePr w:wrap="around" w:vAnchor="text" w:hAnchor="margin" w:xAlign="center" w:y="1"/>
      <w:rPr>
        <w:rStyle w:val="a5"/>
        <w:sz w:val="24"/>
      </w:rPr>
    </w:pPr>
  </w:p>
  <w:p w:rsidR="00927F80" w:rsidRDefault="00927F80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7848E3"/>
    <w:multiLevelType w:val="multilevel"/>
    <w:tmpl w:val="FE20AB78"/>
    <w:lvl w:ilvl="0">
      <w:start w:val="7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C4E2D4B"/>
    <w:multiLevelType w:val="hybridMultilevel"/>
    <w:tmpl w:val="149629E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F01FD8"/>
    <w:multiLevelType w:val="multilevel"/>
    <w:tmpl w:val="AB0426E6"/>
    <w:lvl w:ilvl="0">
      <w:start w:val="7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09B302B"/>
    <w:multiLevelType w:val="multilevel"/>
    <w:tmpl w:val="0152287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0D97A4F"/>
    <w:multiLevelType w:val="multilevel"/>
    <w:tmpl w:val="89B8D7B2"/>
    <w:lvl w:ilvl="0">
      <w:start w:val="1"/>
      <w:numFmt w:val="decimal"/>
      <w:lvlText w:val="%1."/>
      <w:lvlJc w:val="left"/>
      <w:pPr>
        <w:ind w:left="5181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1629693C"/>
    <w:multiLevelType w:val="multilevel"/>
    <w:tmpl w:val="FB08EFB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7">
    <w:nsid w:val="16933F79"/>
    <w:multiLevelType w:val="multilevel"/>
    <w:tmpl w:val="7B8C37C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1AF674FC"/>
    <w:multiLevelType w:val="hybridMultilevel"/>
    <w:tmpl w:val="95FC937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120D69"/>
    <w:multiLevelType w:val="multilevel"/>
    <w:tmpl w:val="14BAA3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207A29DD"/>
    <w:multiLevelType w:val="multilevel"/>
    <w:tmpl w:val="75AE0D40"/>
    <w:lvl w:ilvl="0">
      <w:start w:val="8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23286FB2"/>
    <w:multiLevelType w:val="multilevel"/>
    <w:tmpl w:val="14BAA3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2520754B"/>
    <w:multiLevelType w:val="multilevel"/>
    <w:tmpl w:val="3970F3AE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E122797"/>
    <w:multiLevelType w:val="multilevel"/>
    <w:tmpl w:val="154419A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4">
    <w:nsid w:val="34B37BF0"/>
    <w:multiLevelType w:val="hybridMultilevel"/>
    <w:tmpl w:val="1212985E"/>
    <w:lvl w:ilvl="0" w:tplc="7E24A3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63172"/>
    <w:multiLevelType w:val="multilevel"/>
    <w:tmpl w:val="3FEE0888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6FA65EC"/>
    <w:multiLevelType w:val="multilevel"/>
    <w:tmpl w:val="14BAA3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37712FF9"/>
    <w:multiLevelType w:val="multilevel"/>
    <w:tmpl w:val="5B3438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4AD46ABB"/>
    <w:multiLevelType w:val="hybridMultilevel"/>
    <w:tmpl w:val="8E9C8280"/>
    <w:lvl w:ilvl="0" w:tplc="7E24A3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4E42C4"/>
    <w:multiLevelType w:val="multilevel"/>
    <w:tmpl w:val="42B0B9C0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20">
    <w:nsid w:val="4D1B3A63"/>
    <w:multiLevelType w:val="multilevel"/>
    <w:tmpl w:val="14BAA3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4D92208A"/>
    <w:multiLevelType w:val="multilevel"/>
    <w:tmpl w:val="280A4C4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4FFB0E2A"/>
    <w:multiLevelType w:val="multilevel"/>
    <w:tmpl w:val="2B6A0D88"/>
    <w:lvl w:ilvl="0">
      <w:start w:val="8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523E5AC9"/>
    <w:multiLevelType w:val="hybridMultilevel"/>
    <w:tmpl w:val="374229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0D5D44"/>
    <w:multiLevelType w:val="multilevel"/>
    <w:tmpl w:val="89B68628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64141759"/>
    <w:multiLevelType w:val="hybridMultilevel"/>
    <w:tmpl w:val="CF0CA1C6"/>
    <w:lvl w:ilvl="0" w:tplc="7E24A3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6B24BF"/>
    <w:multiLevelType w:val="hybridMultilevel"/>
    <w:tmpl w:val="BEE26148"/>
    <w:lvl w:ilvl="0" w:tplc="0986DC58">
      <w:start w:val="1"/>
      <w:numFmt w:val="decimal"/>
      <w:lvlText w:val="3.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589" w:hanging="360"/>
      </w:pPr>
    </w:lvl>
    <w:lvl w:ilvl="2" w:tplc="0419001B">
      <w:start w:val="1"/>
      <w:numFmt w:val="lowerRoman"/>
      <w:lvlText w:val="%3."/>
      <w:lvlJc w:val="right"/>
      <w:pPr>
        <w:ind w:left="1309" w:hanging="180"/>
      </w:pPr>
    </w:lvl>
    <w:lvl w:ilvl="3" w:tplc="0419000F">
      <w:start w:val="1"/>
      <w:numFmt w:val="decimal"/>
      <w:lvlText w:val="%4."/>
      <w:lvlJc w:val="left"/>
      <w:pPr>
        <w:ind w:left="2029" w:hanging="360"/>
      </w:pPr>
    </w:lvl>
    <w:lvl w:ilvl="4" w:tplc="04190019">
      <w:start w:val="1"/>
      <w:numFmt w:val="lowerLetter"/>
      <w:lvlText w:val="%5."/>
      <w:lvlJc w:val="left"/>
      <w:pPr>
        <w:ind w:left="2749" w:hanging="360"/>
      </w:pPr>
    </w:lvl>
    <w:lvl w:ilvl="5" w:tplc="0419001B">
      <w:start w:val="1"/>
      <w:numFmt w:val="lowerRoman"/>
      <w:lvlText w:val="%6."/>
      <w:lvlJc w:val="right"/>
      <w:pPr>
        <w:ind w:left="3469" w:hanging="180"/>
      </w:pPr>
    </w:lvl>
    <w:lvl w:ilvl="6" w:tplc="0419000F">
      <w:start w:val="1"/>
      <w:numFmt w:val="decimal"/>
      <w:lvlText w:val="%7."/>
      <w:lvlJc w:val="left"/>
      <w:pPr>
        <w:ind w:left="4189" w:hanging="360"/>
      </w:pPr>
    </w:lvl>
    <w:lvl w:ilvl="7" w:tplc="04190019">
      <w:start w:val="1"/>
      <w:numFmt w:val="lowerLetter"/>
      <w:lvlText w:val="%8."/>
      <w:lvlJc w:val="left"/>
      <w:pPr>
        <w:ind w:left="4909" w:hanging="360"/>
      </w:pPr>
    </w:lvl>
    <w:lvl w:ilvl="8" w:tplc="0419001B">
      <w:start w:val="1"/>
      <w:numFmt w:val="lowerRoman"/>
      <w:lvlText w:val="%9."/>
      <w:lvlJc w:val="right"/>
      <w:pPr>
        <w:ind w:left="5629" w:hanging="180"/>
      </w:pPr>
    </w:lvl>
  </w:abstractNum>
  <w:abstractNum w:abstractNumId="27">
    <w:nsid w:val="6AB60808"/>
    <w:multiLevelType w:val="hybridMultilevel"/>
    <w:tmpl w:val="9B1E3DC2"/>
    <w:lvl w:ilvl="0" w:tplc="DCD0A2D4">
      <w:start w:val="1"/>
      <w:numFmt w:val="decimal"/>
      <w:lvlText w:val="4.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DED77CB"/>
    <w:multiLevelType w:val="multilevel"/>
    <w:tmpl w:val="83FCFD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7B6408A1"/>
    <w:multiLevelType w:val="multilevel"/>
    <w:tmpl w:val="6D3E664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0">
    <w:nsid w:val="7D783528"/>
    <w:multiLevelType w:val="multilevel"/>
    <w:tmpl w:val="1EBC54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8"/>
  </w:num>
  <w:num w:numId="4">
    <w:abstractNumId w:val="18"/>
  </w:num>
  <w:num w:numId="5">
    <w:abstractNumId w:val="26"/>
  </w:num>
  <w:num w:numId="6">
    <w:abstractNumId w:val="27"/>
  </w:num>
  <w:num w:numId="7">
    <w:abstractNumId w:val="4"/>
  </w:num>
  <w:num w:numId="8">
    <w:abstractNumId w:val="2"/>
  </w:num>
  <w:num w:numId="9">
    <w:abstractNumId w:val="6"/>
  </w:num>
  <w:num w:numId="10">
    <w:abstractNumId w:val="13"/>
  </w:num>
  <w:num w:numId="11">
    <w:abstractNumId w:val="19"/>
  </w:num>
  <w:num w:numId="12">
    <w:abstractNumId w:val="21"/>
  </w:num>
  <w:num w:numId="13">
    <w:abstractNumId w:val="10"/>
  </w:num>
  <w:num w:numId="14">
    <w:abstractNumId w:val="12"/>
  </w:num>
  <w:num w:numId="15">
    <w:abstractNumId w:val="3"/>
  </w:num>
  <w:num w:numId="16">
    <w:abstractNumId w:val="24"/>
  </w:num>
  <w:num w:numId="17">
    <w:abstractNumId w:val="1"/>
  </w:num>
  <w:num w:numId="18">
    <w:abstractNumId w:val="22"/>
  </w:num>
  <w:num w:numId="19">
    <w:abstractNumId w:val="15"/>
  </w:num>
  <w:num w:numId="20">
    <w:abstractNumId w:val="17"/>
  </w:num>
  <w:num w:numId="21">
    <w:abstractNumId w:val="9"/>
  </w:num>
  <w:num w:numId="22">
    <w:abstractNumId w:val="23"/>
  </w:num>
  <w:num w:numId="23">
    <w:abstractNumId w:val="28"/>
  </w:num>
  <w:num w:numId="24">
    <w:abstractNumId w:val="30"/>
  </w:num>
  <w:num w:numId="25">
    <w:abstractNumId w:val="29"/>
  </w:num>
  <w:num w:numId="26">
    <w:abstractNumId w:val="20"/>
  </w:num>
  <w:num w:numId="27">
    <w:abstractNumId w:val="16"/>
  </w:num>
  <w:num w:numId="28">
    <w:abstractNumId w:val="25"/>
  </w:num>
  <w:num w:numId="29">
    <w:abstractNumId w:val="11"/>
  </w:num>
  <w:num w:numId="30">
    <w:abstractNumId w:val="14"/>
  </w:num>
  <w:num w:numId="31">
    <w:abstractNumId w:val="7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attachedTemplate r:id="rId1"/>
  <w:stylePaneFormatFilter w:val="3F01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77046"/>
    <w:rsid w:val="00014EA3"/>
    <w:rsid w:val="00015FBA"/>
    <w:rsid w:val="00016DCA"/>
    <w:rsid w:val="00016E9E"/>
    <w:rsid w:val="00023FA7"/>
    <w:rsid w:val="00027122"/>
    <w:rsid w:val="00051AF0"/>
    <w:rsid w:val="00060BA2"/>
    <w:rsid w:val="000632C8"/>
    <w:rsid w:val="00064E2D"/>
    <w:rsid w:val="000651D9"/>
    <w:rsid w:val="000762CF"/>
    <w:rsid w:val="00077046"/>
    <w:rsid w:val="0008616D"/>
    <w:rsid w:val="000959FB"/>
    <w:rsid w:val="000A01AE"/>
    <w:rsid w:val="000A0578"/>
    <w:rsid w:val="000A6068"/>
    <w:rsid w:val="000C2669"/>
    <w:rsid w:val="000D6C10"/>
    <w:rsid w:val="000E09DE"/>
    <w:rsid w:val="000E2B4E"/>
    <w:rsid w:val="000E3E35"/>
    <w:rsid w:val="000F4D13"/>
    <w:rsid w:val="000F66F1"/>
    <w:rsid w:val="001014EB"/>
    <w:rsid w:val="001050FD"/>
    <w:rsid w:val="00107F6B"/>
    <w:rsid w:val="00115CCD"/>
    <w:rsid w:val="00117496"/>
    <w:rsid w:val="00120572"/>
    <w:rsid w:val="00132F7B"/>
    <w:rsid w:val="00141210"/>
    <w:rsid w:val="00142A76"/>
    <w:rsid w:val="00143471"/>
    <w:rsid w:val="00144438"/>
    <w:rsid w:val="00147F1F"/>
    <w:rsid w:val="001670E9"/>
    <w:rsid w:val="00171C30"/>
    <w:rsid w:val="00173350"/>
    <w:rsid w:val="001800CB"/>
    <w:rsid w:val="00181C10"/>
    <w:rsid w:val="00183114"/>
    <w:rsid w:val="0019020E"/>
    <w:rsid w:val="00190961"/>
    <w:rsid w:val="00192172"/>
    <w:rsid w:val="00196769"/>
    <w:rsid w:val="001A6DA5"/>
    <w:rsid w:val="001B4F63"/>
    <w:rsid w:val="001C1016"/>
    <w:rsid w:val="001D5910"/>
    <w:rsid w:val="001E07A5"/>
    <w:rsid w:val="001E38F7"/>
    <w:rsid w:val="001E5CC4"/>
    <w:rsid w:val="001F1564"/>
    <w:rsid w:val="001F2995"/>
    <w:rsid w:val="00200627"/>
    <w:rsid w:val="002007DE"/>
    <w:rsid w:val="00205170"/>
    <w:rsid w:val="00221B9D"/>
    <w:rsid w:val="00224788"/>
    <w:rsid w:val="00233323"/>
    <w:rsid w:val="00234C4D"/>
    <w:rsid w:val="00234E5C"/>
    <w:rsid w:val="0024667A"/>
    <w:rsid w:val="00250142"/>
    <w:rsid w:val="00250C4A"/>
    <w:rsid w:val="00251C11"/>
    <w:rsid w:val="00260045"/>
    <w:rsid w:val="0026096D"/>
    <w:rsid w:val="0026231D"/>
    <w:rsid w:val="00266C27"/>
    <w:rsid w:val="002734EB"/>
    <w:rsid w:val="00280CED"/>
    <w:rsid w:val="00281CEA"/>
    <w:rsid w:val="002923C0"/>
    <w:rsid w:val="002A6906"/>
    <w:rsid w:val="002B2BA1"/>
    <w:rsid w:val="002C0543"/>
    <w:rsid w:val="002C30BB"/>
    <w:rsid w:val="002C5C4A"/>
    <w:rsid w:val="002D3C69"/>
    <w:rsid w:val="002D55B9"/>
    <w:rsid w:val="002E0E6E"/>
    <w:rsid w:val="002E1FF1"/>
    <w:rsid w:val="002E3092"/>
    <w:rsid w:val="002E729F"/>
    <w:rsid w:val="00300BC1"/>
    <w:rsid w:val="00301D38"/>
    <w:rsid w:val="0030244F"/>
    <w:rsid w:val="00303021"/>
    <w:rsid w:val="003037A5"/>
    <w:rsid w:val="0030437F"/>
    <w:rsid w:val="003055FD"/>
    <w:rsid w:val="00306CD9"/>
    <w:rsid w:val="003116D1"/>
    <w:rsid w:val="0032008C"/>
    <w:rsid w:val="00323DF2"/>
    <w:rsid w:val="00324B8B"/>
    <w:rsid w:val="00325ACF"/>
    <w:rsid w:val="0034206B"/>
    <w:rsid w:val="00343919"/>
    <w:rsid w:val="003515DD"/>
    <w:rsid w:val="00356EC1"/>
    <w:rsid w:val="003717D6"/>
    <w:rsid w:val="00372DEC"/>
    <w:rsid w:val="00372E94"/>
    <w:rsid w:val="00390E0E"/>
    <w:rsid w:val="003917BE"/>
    <w:rsid w:val="003A0B12"/>
    <w:rsid w:val="003B0703"/>
    <w:rsid w:val="003B4121"/>
    <w:rsid w:val="003C2215"/>
    <w:rsid w:val="003C442D"/>
    <w:rsid w:val="003C7C37"/>
    <w:rsid w:val="003D42D6"/>
    <w:rsid w:val="003E0EF3"/>
    <w:rsid w:val="003E2D47"/>
    <w:rsid w:val="003E392D"/>
    <w:rsid w:val="003E69DF"/>
    <w:rsid w:val="00404AFB"/>
    <w:rsid w:val="00411278"/>
    <w:rsid w:val="00413067"/>
    <w:rsid w:val="0042021E"/>
    <w:rsid w:val="00432D4B"/>
    <w:rsid w:val="004333DD"/>
    <w:rsid w:val="00442FD7"/>
    <w:rsid w:val="0044366A"/>
    <w:rsid w:val="00444240"/>
    <w:rsid w:val="0044451D"/>
    <w:rsid w:val="00470874"/>
    <w:rsid w:val="0047111F"/>
    <w:rsid w:val="004720D9"/>
    <w:rsid w:val="004738B4"/>
    <w:rsid w:val="00480510"/>
    <w:rsid w:val="00484823"/>
    <w:rsid w:val="004A1634"/>
    <w:rsid w:val="004B11F2"/>
    <w:rsid w:val="004B1B45"/>
    <w:rsid w:val="004D762D"/>
    <w:rsid w:val="004F0637"/>
    <w:rsid w:val="004F1D87"/>
    <w:rsid w:val="00500176"/>
    <w:rsid w:val="00503A1B"/>
    <w:rsid w:val="005146A0"/>
    <w:rsid w:val="00530D74"/>
    <w:rsid w:val="00532EC0"/>
    <w:rsid w:val="0053361B"/>
    <w:rsid w:val="00541437"/>
    <w:rsid w:val="00557F64"/>
    <w:rsid w:val="00561401"/>
    <w:rsid w:val="005651BD"/>
    <w:rsid w:val="0056702C"/>
    <w:rsid w:val="00571D48"/>
    <w:rsid w:val="0057200F"/>
    <w:rsid w:val="00572DF2"/>
    <w:rsid w:val="00573635"/>
    <w:rsid w:val="005772B4"/>
    <w:rsid w:val="00585889"/>
    <w:rsid w:val="0059180D"/>
    <w:rsid w:val="00596E4A"/>
    <w:rsid w:val="005A04E2"/>
    <w:rsid w:val="005A0ACB"/>
    <w:rsid w:val="005A2F79"/>
    <w:rsid w:val="005B7A59"/>
    <w:rsid w:val="005C6149"/>
    <w:rsid w:val="005D0BDA"/>
    <w:rsid w:val="005D5751"/>
    <w:rsid w:val="005E167D"/>
    <w:rsid w:val="005E4F9C"/>
    <w:rsid w:val="005E7812"/>
    <w:rsid w:val="005F4A03"/>
    <w:rsid w:val="005F7451"/>
    <w:rsid w:val="006120EC"/>
    <w:rsid w:val="006143DF"/>
    <w:rsid w:val="00614CC7"/>
    <w:rsid w:val="006238A9"/>
    <w:rsid w:val="00631AA5"/>
    <w:rsid w:val="006662F1"/>
    <w:rsid w:val="0066636C"/>
    <w:rsid w:val="00680743"/>
    <w:rsid w:val="00687F13"/>
    <w:rsid w:val="006A4AB3"/>
    <w:rsid w:val="006B32EB"/>
    <w:rsid w:val="006B7B4A"/>
    <w:rsid w:val="006C0A43"/>
    <w:rsid w:val="006C2DD6"/>
    <w:rsid w:val="006C59EE"/>
    <w:rsid w:val="006D0DD2"/>
    <w:rsid w:val="006D2169"/>
    <w:rsid w:val="006D3BD5"/>
    <w:rsid w:val="006E502C"/>
    <w:rsid w:val="006E6D6E"/>
    <w:rsid w:val="006E7325"/>
    <w:rsid w:val="006E793E"/>
    <w:rsid w:val="006F0FC8"/>
    <w:rsid w:val="006F4F91"/>
    <w:rsid w:val="007013BE"/>
    <w:rsid w:val="00702EE6"/>
    <w:rsid w:val="00703E47"/>
    <w:rsid w:val="00703F7D"/>
    <w:rsid w:val="007058AE"/>
    <w:rsid w:val="00717F21"/>
    <w:rsid w:val="007254C1"/>
    <w:rsid w:val="0072782B"/>
    <w:rsid w:val="00731CEE"/>
    <w:rsid w:val="00732C49"/>
    <w:rsid w:val="00733802"/>
    <w:rsid w:val="00735DDD"/>
    <w:rsid w:val="00741D34"/>
    <w:rsid w:val="00743DDD"/>
    <w:rsid w:val="007441B6"/>
    <w:rsid w:val="0074784D"/>
    <w:rsid w:val="00757DD3"/>
    <w:rsid w:val="00764E9F"/>
    <w:rsid w:val="007708B6"/>
    <w:rsid w:val="00771354"/>
    <w:rsid w:val="007738BF"/>
    <w:rsid w:val="007746B9"/>
    <w:rsid w:val="007805DC"/>
    <w:rsid w:val="00780965"/>
    <w:rsid w:val="00782767"/>
    <w:rsid w:val="00783EBA"/>
    <w:rsid w:val="00784592"/>
    <w:rsid w:val="007A40E5"/>
    <w:rsid w:val="007A5439"/>
    <w:rsid w:val="007B0661"/>
    <w:rsid w:val="007B2C42"/>
    <w:rsid w:val="007B6EF5"/>
    <w:rsid w:val="007C3675"/>
    <w:rsid w:val="007D7B10"/>
    <w:rsid w:val="007E184E"/>
    <w:rsid w:val="007E49CB"/>
    <w:rsid w:val="007E5A99"/>
    <w:rsid w:val="007F2095"/>
    <w:rsid w:val="007F7F85"/>
    <w:rsid w:val="00801591"/>
    <w:rsid w:val="008042F2"/>
    <w:rsid w:val="00835B94"/>
    <w:rsid w:val="00836DFA"/>
    <w:rsid w:val="008473C4"/>
    <w:rsid w:val="00852841"/>
    <w:rsid w:val="00854C0C"/>
    <w:rsid w:val="008607EC"/>
    <w:rsid w:val="00862446"/>
    <w:rsid w:val="008852FF"/>
    <w:rsid w:val="00897854"/>
    <w:rsid w:val="008A058C"/>
    <w:rsid w:val="008A386C"/>
    <w:rsid w:val="008B5AE9"/>
    <w:rsid w:val="008B7EB4"/>
    <w:rsid w:val="008C32C8"/>
    <w:rsid w:val="008C5F87"/>
    <w:rsid w:val="008D4F4C"/>
    <w:rsid w:val="008D4FF9"/>
    <w:rsid w:val="008E604A"/>
    <w:rsid w:val="008E72AD"/>
    <w:rsid w:val="008E7CF2"/>
    <w:rsid w:val="008F00BA"/>
    <w:rsid w:val="008F0DC5"/>
    <w:rsid w:val="008F2E31"/>
    <w:rsid w:val="008F769F"/>
    <w:rsid w:val="00905994"/>
    <w:rsid w:val="00912F66"/>
    <w:rsid w:val="0092396D"/>
    <w:rsid w:val="009244D2"/>
    <w:rsid w:val="00924ACB"/>
    <w:rsid w:val="00927F80"/>
    <w:rsid w:val="00931A67"/>
    <w:rsid w:val="009329F7"/>
    <w:rsid w:val="009420E4"/>
    <w:rsid w:val="00942660"/>
    <w:rsid w:val="0094481C"/>
    <w:rsid w:val="00950040"/>
    <w:rsid w:val="0095320F"/>
    <w:rsid w:val="00955A00"/>
    <w:rsid w:val="00955BE0"/>
    <w:rsid w:val="00962C07"/>
    <w:rsid w:val="00963B0B"/>
    <w:rsid w:val="00963F2F"/>
    <w:rsid w:val="00963F79"/>
    <w:rsid w:val="00965FC1"/>
    <w:rsid w:val="0097309E"/>
    <w:rsid w:val="0097629D"/>
    <w:rsid w:val="00980856"/>
    <w:rsid w:val="009871ED"/>
    <w:rsid w:val="009A5B93"/>
    <w:rsid w:val="009B557A"/>
    <w:rsid w:val="009C31FE"/>
    <w:rsid w:val="009C6334"/>
    <w:rsid w:val="009D5F01"/>
    <w:rsid w:val="009E237D"/>
    <w:rsid w:val="009E39CD"/>
    <w:rsid w:val="009E3E67"/>
    <w:rsid w:val="009E7612"/>
    <w:rsid w:val="009F1D1B"/>
    <w:rsid w:val="009F2912"/>
    <w:rsid w:val="00A16707"/>
    <w:rsid w:val="00A17CCC"/>
    <w:rsid w:val="00A35358"/>
    <w:rsid w:val="00A408C4"/>
    <w:rsid w:val="00A40ACB"/>
    <w:rsid w:val="00A53553"/>
    <w:rsid w:val="00A5566B"/>
    <w:rsid w:val="00A60A94"/>
    <w:rsid w:val="00A644BF"/>
    <w:rsid w:val="00A83CBF"/>
    <w:rsid w:val="00A9069D"/>
    <w:rsid w:val="00A92172"/>
    <w:rsid w:val="00AA1120"/>
    <w:rsid w:val="00AA1C14"/>
    <w:rsid w:val="00AB135E"/>
    <w:rsid w:val="00AB21E2"/>
    <w:rsid w:val="00AB5AA9"/>
    <w:rsid w:val="00AC137D"/>
    <w:rsid w:val="00AC29CE"/>
    <w:rsid w:val="00AC44E2"/>
    <w:rsid w:val="00AD7A26"/>
    <w:rsid w:val="00AF2C22"/>
    <w:rsid w:val="00AF2CAF"/>
    <w:rsid w:val="00B05442"/>
    <w:rsid w:val="00B0741B"/>
    <w:rsid w:val="00B17B99"/>
    <w:rsid w:val="00B20278"/>
    <w:rsid w:val="00B20FE6"/>
    <w:rsid w:val="00B2227B"/>
    <w:rsid w:val="00B3128A"/>
    <w:rsid w:val="00B47F23"/>
    <w:rsid w:val="00B50AD6"/>
    <w:rsid w:val="00B5137A"/>
    <w:rsid w:val="00B60EED"/>
    <w:rsid w:val="00B65AC7"/>
    <w:rsid w:val="00B703CD"/>
    <w:rsid w:val="00B81FC6"/>
    <w:rsid w:val="00B857B8"/>
    <w:rsid w:val="00B933A3"/>
    <w:rsid w:val="00BA166F"/>
    <w:rsid w:val="00BA4E51"/>
    <w:rsid w:val="00BA6A84"/>
    <w:rsid w:val="00BB1590"/>
    <w:rsid w:val="00BB1EDB"/>
    <w:rsid w:val="00BB2C9D"/>
    <w:rsid w:val="00BB6AC2"/>
    <w:rsid w:val="00BC2B33"/>
    <w:rsid w:val="00BC4009"/>
    <w:rsid w:val="00BC6A0C"/>
    <w:rsid w:val="00BC7E45"/>
    <w:rsid w:val="00BD58B2"/>
    <w:rsid w:val="00BE0969"/>
    <w:rsid w:val="00BF1217"/>
    <w:rsid w:val="00C069CB"/>
    <w:rsid w:val="00C12449"/>
    <w:rsid w:val="00C14E8F"/>
    <w:rsid w:val="00C16230"/>
    <w:rsid w:val="00C163FC"/>
    <w:rsid w:val="00C22F5B"/>
    <w:rsid w:val="00C4510E"/>
    <w:rsid w:val="00C45519"/>
    <w:rsid w:val="00C56CD5"/>
    <w:rsid w:val="00C60DE3"/>
    <w:rsid w:val="00C60E14"/>
    <w:rsid w:val="00C61F6A"/>
    <w:rsid w:val="00C64CB6"/>
    <w:rsid w:val="00C65CEA"/>
    <w:rsid w:val="00C729D5"/>
    <w:rsid w:val="00C73CA8"/>
    <w:rsid w:val="00C743BF"/>
    <w:rsid w:val="00C7742B"/>
    <w:rsid w:val="00C8371E"/>
    <w:rsid w:val="00C8400E"/>
    <w:rsid w:val="00C90695"/>
    <w:rsid w:val="00C90DE4"/>
    <w:rsid w:val="00C96A4F"/>
    <w:rsid w:val="00CA380A"/>
    <w:rsid w:val="00CA413B"/>
    <w:rsid w:val="00CA4B9E"/>
    <w:rsid w:val="00CA6D5F"/>
    <w:rsid w:val="00CB1F0B"/>
    <w:rsid w:val="00CB48D7"/>
    <w:rsid w:val="00CC1C5A"/>
    <w:rsid w:val="00CD3F2D"/>
    <w:rsid w:val="00CE7583"/>
    <w:rsid w:val="00CE7664"/>
    <w:rsid w:val="00CF0548"/>
    <w:rsid w:val="00CF339D"/>
    <w:rsid w:val="00D00B93"/>
    <w:rsid w:val="00D05C2F"/>
    <w:rsid w:val="00D147A7"/>
    <w:rsid w:val="00D2492E"/>
    <w:rsid w:val="00D26725"/>
    <w:rsid w:val="00D31043"/>
    <w:rsid w:val="00D35F18"/>
    <w:rsid w:val="00D404D5"/>
    <w:rsid w:val="00D4454B"/>
    <w:rsid w:val="00D44AEA"/>
    <w:rsid w:val="00D4713D"/>
    <w:rsid w:val="00D514EC"/>
    <w:rsid w:val="00D55855"/>
    <w:rsid w:val="00D64550"/>
    <w:rsid w:val="00D65D86"/>
    <w:rsid w:val="00D70CBD"/>
    <w:rsid w:val="00D73241"/>
    <w:rsid w:val="00D7631B"/>
    <w:rsid w:val="00D86569"/>
    <w:rsid w:val="00D952AD"/>
    <w:rsid w:val="00D95382"/>
    <w:rsid w:val="00DA22CD"/>
    <w:rsid w:val="00DA57F6"/>
    <w:rsid w:val="00DA6119"/>
    <w:rsid w:val="00DA622F"/>
    <w:rsid w:val="00DA7F40"/>
    <w:rsid w:val="00DB3223"/>
    <w:rsid w:val="00DB7F9E"/>
    <w:rsid w:val="00DC0BD1"/>
    <w:rsid w:val="00DC1DCA"/>
    <w:rsid w:val="00DC77FE"/>
    <w:rsid w:val="00DD32C2"/>
    <w:rsid w:val="00DD7BDA"/>
    <w:rsid w:val="00DE2BAB"/>
    <w:rsid w:val="00DF607F"/>
    <w:rsid w:val="00DF681B"/>
    <w:rsid w:val="00E0041F"/>
    <w:rsid w:val="00E0479E"/>
    <w:rsid w:val="00E062D8"/>
    <w:rsid w:val="00E07BA8"/>
    <w:rsid w:val="00E106E9"/>
    <w:rsid w:val="00E22215"/>
    <w:rsid w:val="00E22514"/>
    <w:rsid w:val="00E26294"/>
    <w:rsid w:val="00E269D4"/>
    <w:rsid w:val="00E30ABA"/>
    <w:rsid w:val="00E31033"/>
    <w:rsid w:val="00E36D3D"/>
    <w:rsid w:val="00E41665"/>
    <w:rsid w:val="00E424D0"/>
    <w:rsid w:val="00E463B0"/>
    <w:rsid w:val="00E6001A"/>
    <w:rsid w:val="00E64C3C"/>
    <w:rsid w:val="00E65089"/>
    <w:rsid w:val="00E661AB"/>
    <w:rsid w:val="00E71678"/>
    <w:rsid w:val="00E85CFD"/>
    <w:rsid w:val="00E8794F"/>
    <w:rsid w:val="00E91552"/>
    <w:rsid w:val="00E93283"/>
    <w:rsid w:val="00E95EE7"/>
    <w:rsid w:val="00EA132B"/>
    <w:rsid w:val="00EB1598"/>
    <w:rsid w:val="00EB6930"/>
    <w:rsid w:val="00EC04F8"/>
    <w:rsid w:val="00EC257C"/>
    <w:rsid w:val="00EC61F8"/>
    <w:rsid w:val="00ED1D31"/>
    <w:rsid w:val="00EF2487"/>
    <w:rsid w:val="00F03C31"/>
    <w:rsid w:val="00F06CC5"/>
    <w:rsid w:val="00F0753B"/>
    <w:rsid w:val="00F10946"/>
    <w:rsid w:val="00F1464B"/>
    <w:rsid w:val="00F16D32"/>
    <w:rsid w:val="00F205E4"/>
    <w:rsid w:val="00F25FA7"/>
    <w:rsid w:val="00F26FF3"/>
    <w:rsid w:val="00F41395"/>
    <w:rsid w:val="00F4252F"/>
    <w:rsid w:val="00F44042"/>
    <w:rsid w:val="00F54879"/>
    <w:rsid w:val="00F657C3"/>
    <w:rsid w:val="00F75E87"/>
    <w:rsid w:val="00F771D7"/>
    <w:rsid w:val="00F82DD8"/>
    <w:rsid w:val="00F844C6"/>
    <w:rsid w:val="00F84A6C"/>
    <w:rsid w:val="00F955F0"/>
    <w:rsid w:val="00F9644E"/>
    <w:rsid w:val="00F97950"/>
    <w:rsid w:val="00F97BB9"/>
    <w:rsid w:val="00FA4BF6"/>
    <w:rsid w:val="00FB0407"/>
    <w:rsid w:val="00FB1E0F"/>
    <w:rsid w:val="00FB2E09"/>
    <w:rsid w:val="00FB5CC2"/>
    <w:rsid w:val="00FC4CD1"/>
    <w:rsid w:val="00FD4D7E"/>
    <w:rsid w:val="00FF0B1A"/>
    <w:rsid w:val="00FF1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iPriority="9" w:unhideWhenUsed="1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03CD"/>
  </w:style>
  <w:style w:type="paragraph" w:styleId="1">
    <w:name w:val="heading 1"/>
    <w:basedOn w:val="a"/>
    <w:next w:val="a"/>
    <w:qFormat/>
    <w:rsid w:val="00B703CD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B703CD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E9155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530D7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E9155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E91552"/>
    <w:rPr>
      <w:b/>
      <w:bCs/>
      <w:sz w:val="28"/>
      <w:szCs w:val="28"/>
    </w:rPr>
  </w:style>
  <w:style w:type="paragraph" w:styleId="a3">
    <w:name w:val="Body Text"/>
    <w:basedOn w:val="a"/>
    <w:rsid w:val="00B703CD"/>
    <w:pPr>
      <w:jc w:val="both"/>
    </w:pPr>
    <w:rPr>
      <w:sz w:val="24"/>
    </w:rPr>
  </w:style>
  <w:style w:type="paragraph" w:styleId="a4">
    <w:name w:val="header"/>
    <w:basedOn w:val="a"/>
    <w:rsid w:val="00B703CD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B703CD"/>
  </w:style>
  <w:style w:type="paragraph" w:styleId="a6">
    <w:name w:val="footer"/>
    <w:basedOn w:val="a"/>
    <w:rsid w:val="00B703CD"/>
    <w:pPr>
      <w:tabs>
        <w:tab w:val="center" w:pos="4153"/>
        <w:tab w:val="right" w:pos="8306"/>
      </w:tabs>
    </w:pPr>
  </w:style>
  <w:style w:type="paragraph" w:styleId="a7">
    <w:name w:val="Title"/>
    <w:basedOn w:val="a"/>
    <w:qFormat/>
    <w:rsid w:val="00731CEE"/>
    <w:pPr>
      <w:jc w:val="center"/>
    </w:pPr>
    <w:rPr>
      <w:sz w:val="24"/>
    </w:rPr>
  </w:style>
  <w:style w:type="paragraph" w:styleId="a8">
    <w:name w:val="Body Text Indent"/>
    <w:basedOn w:val="a"/>
    <w:rsid w:val="00731CEE"/>
    <w:pPr>
      <w:ind w:firstLine="709"/>
      <w:jc w:val="both"/>
    </w:pPr>
    <w:rPr>
      <w:sz w:val="24"/>
    </w:rPr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DD32C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9">
    <w:name w:val="Знак"/>
    <w:basedOn w:val="a"/>
    <w:rsid w:val="008852FF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table" w:styleId="aa">
    <w:name w:val="Table Grid"/>
    <w:basedOn w:val="a1"/>
    <w:uiPriority w:val="59"/>
    <w:rsid w:val="008852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530D74"/>
    <w:pPr>
      <w:spacing w:after="120" w:line="480" w:lineRule="auto"/>
      <w:ind w:left="283"/>
    </w:pPr>
  </w:style>
  <w:style w:type="paragraph" w:styleId="31">
    <w:name w:val="Body Text Indent 3"/>
    <w:basedOn w:val="a"/>
    <w:rsid w:val="00530D74"/>
    <w:pPr>
      <w:spacing w:after="120"/>
      <w:ind w:left="283"/>
    </w:pPr>
    <w:rPr>
      <w:sz w:val="16"/>
      <w:szCs w:val="16"/>
    </w:rPr>
  </w:style>
  <w:style w:type="paragraph" w:styleId="ab">
    <w:name w:val="Balloon Text"/>
    <w:basedOn w:val="a"/>
    <w:semiHidden/>
    <w:rsid w:val="00530D74"/>
    <w:rPr>
      <w:rFonts w:ascii="Tahoma" w:hAnsi="Tahoma"/>
      <w:sz w:val="16"/>
    </w:rPr>
  </w:style>
  <w:style w:type="character" w:styleId="ac">
    <w:name w:val="Hyperlink"/>
    <w:rsid w:val="00530D74"/>
    <w:rPr>
      <w:color w:val="0000FF"/>
      <w:u w:val="single"/>
    </w:rPr>
  </w:style>
  <w:style w:type="character" w:customStyle="1" w:styleId="apple-converted-space">
    <w:name w:val="apple-converted-space"/>
    <w:basedOn w:val="a0"/>
    <w:rsid w:val="005F7451"/>
  </w:style>
  <w:style w:type="paragraph" w:styleId="ad">
    <w:name w:val="Normal (Web)"/>
    <w:basedOn w:val="a"/>
    <w:uiPriority w:val="99"/>
    <w:rsid w:val="007E184E"/>
    <w:pPr>
      <w:spacing w:before="100" w:beforeAutospacing="1" w:after="100" w:afterAutospacing="1"/>
    </w:pPr>
    <w:rPr>
      <w:sz w:val="24"/>
      <w:szCs w:val="24"/>
    </w:rPr>
  </w:style>
  <w:style w:type="character" w:styleId="ae">
    <w:name w:val="Strong"/>
    <w:uiPriority w:val="22"/>
    <w:qFormat/>
    <w:rsid w:val="007E184E"/>
    <w:rPr>
      <w:b/>
      <w:bCs/>
    </w:rPr>
  </w:style>
  <w:style w:type="character" w:styleId="af">
    <w:name w:val="Emphasis"/>
    <w:qFormat/>
    <w:rsid w:val="007E184E"/>
    <w:rPr>
      <w:i/>
      <w:iCs/>
    </w:rPr>
  </w:style>
  <w:style w:type="paragraph" w:customStyle="1" w:styleId="consplusnormal">
    <w:name w:val="consplusnormal"/>
    <w:basedOn w:val="a"/>
    <w:rsid w:val="00BC6A0C"/>
    <w:pPr>
      <w:spacing w:before="100" w:beforeAutospacing="1" w:after="100" w:afterAutospacing="1"/>
    </w:pPr>
    <w:rPr>
      <w:sz w:val="24"/>
      <w:szCs w:val="24"/>
    </w:rPr>
  </w:style>
  <w:style w:type="paragraph" w:customStyle="1" w:styleId="unformattext">
    <w:name w:val="unformattext"/>
    <w:basedOn w:val="a"/>
    <w:rsid w:val="00B65AC7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B65AC7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B65AC7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"/>
    <w:uiPriority w:val="99"/>
    <w:rsid w:val="000A0578"/>
    <w:pPr>
      <w:widowControl w:val="0"/>
      <w:autoSpaceDE w:val="0"/>
      <w:autoSpaceDN w:val="0"/>
    </w:pPr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0A0578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f0">
    <w:name w:val="Гипертекстовая ссылка"/>
    <w:uiPriority w:val="99"/>
    <w:rsid w:val="00016E9E"/>
    <w:rPr>
      <w:color w:val="106BBE"/>
    </w:rPr>
  </w:style>
  <w:style w:type="paragraph" w:styleId="af1">
    <w:name w:val="List Paragraph"/>
    <w:basedOn w:val="a"/>
    <w:uiPriority w:val="34"/>
    <w:qFormat/>
    <w:rsid w:val="00A40A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iPriority="9" w:unhideWhenUsed="1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03CD"/>
  </w:style>
  <w:style w:type="paragraph" w:styleId="1">
    <w:name w:val="heading 1"/>
    <w:basedOn w:val="a"/>
    <w:next w:val="a"/>
    <w:qFormat/>
    <w:rsid w:val="00B703CD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B703CD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E9155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530D7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E9155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E91552"/>
    <w:rPr>
      <w:b/>
      <w:bCs/>
      <w:sz w:val="28"/>
      <w:szCs w:val="28"/>
    </w:rPr>
  </w:style>
  <w:style w:type="paragraph" w:styleId="a3">
    <w:name w:val="Body Text"/>
    <w:basedOn w:val="a"/>
    <w:rsid w:val="00B703CD"/>
    <w:pPr>
      <w:jc w:val="both"/>
    </w:pPr>
    <w:rPr>
      <w:sz w:val="24"/>
    </w:rPr>
  </w:style>
  <w:style w:type="paragraph" w:styleId="a4">
    <w:name w:val="header"/>
    <w:basedOn w:val="a"/>
    <w:rsid w:val="00B703CD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B703CD"/>
  </w:style>
  <w:style w:type="paragraph" w:styleId="a6">
    <w:name w:val="footer"/>
    <w:basedOn w:val="a"/>
    <w:rsid w:val="00B703CD"/>
    <w:pPr>
      <w:tabs>
        <w:tab w:val="center" w:pos="4153"/>
        <w:tab w:val="right" w:pos="8306"/>
      </w:tabs>
    </w:pPr>
  </w:style>
  <w:style w:type="paragraph" w:styleId="a7">
    <w:name w:val="Title"/>
    <w:basedOn w:val="a"/>
    <w:qFormat/>
    <w:rsid w:val="00731CEE"/>
    <w:pPr>
      <w:jc w:val="center"/>
    </w:pPr>
    <w:rPr>
      <w:sz w:val="24"/>
    </w:rPr>
  </w:style>
  <w:style w:type="paragraph" w:styleId="a8">
    <w:name w:val="Body Text Indent"/>
    <w:basedOn w:val="a"/>
    <w:rsid w:val="00731CEE"/>
    <w:pPr>
      <w:ind w:firstLine="709"/>
      <w:jc w:val="both"/>
    </w:pPr>
    <w:rPr>
      <w:sz w:val="24"/>
    </w:rPr>
  </w:style>
  <w:style w:type="paragraph" w:customStyle="1" w:styleId="211">
    <w:name w:val="Знак2 Знак Знак1 Знак1 Знак Знак Знак Знак Знак Знак Знак Знак Знак Знак Знак Знак"/>
    <w:basedOn w:val="a"/>
    <w:rsid w:val="00DD32C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9">
    <w:name w:val="Знак"/>
    <w:basedOn w:val="a"/>
    <w:rsid w:val="008852FF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table" w:styleId="aa">
    <w:name w:val="Table Grid"/>
    <w:basedOn w:val="a1"/>
    <w:uiPriority w:val="59"/>
    <w:rsid w:val="008852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530D74"/>
    <w:pPr>
      <w:spacing w:after="120" w:line="480" w:lineRule="auto"/>
      <w:ind w:left="283"/>
    </w:pPr>
  </w:style>
  <w:style w:type="paragraph" w:styleId="31">
    <w:name w:val="Body Text Indent 3"/>
    <w:basedOn w:val="a"/>
    <w:rsid w:val="00530D74"/>
    <w:pPr>
      <w:spacing w:after="120"/>
      <w:ind w:left="283"/>
    </w:pPr>
    <w:rPr>
      <w:sz w:val="16"/>
      <w:szCs w:val="16"/>
    </w:rPr>
  </w:style>
  <w:style w:type="paragraph" w:styleId="ab">
    <w:name w:val="Balloon Text"/>
    <w:basedOn w:val="a"/>
    <w:semiHidden/>
    <w:rsid w:val="00530D74"/>
    <w:rPr>
      <w:rFonts w:ascii="Tahoma" w:hAnsi="Tahoma"/>
      <w:sz w:val="16"/>
    </w:rPr>
  </w:style>
  <w:style w:type="character" w:styleId="ac">
    <w:name w:val="Hyperlink"/>
    <w:rsid w:val="00530D74"/>
    <w:rPr>
      <w:color w:val="0000FF"/>
      <w:u w:val="single"/>
    </w:rPr>
  </w:style>
  <w:style w:type="character" w:customStyle="1" w:styleId="apple-converted-space">
    <w:name w:val="apple-converted-space"/>
    <w:basedOn w:val="a0"/>
    <w:rsid w:val="005F7451"/>
  </w:style>
  <w:style w:type="paragraph" w:styleId="ad">
    <w:name w:val="Normal (Web)"/>
    <w:basedOn w:val="a"/>
    <w:uiPriority w:val="99"/>
    <w:rsid w:val="007E184E"/>
    <w:pPr>
      <w:spacing w:before="100" w:beforeAutospacing="1" w:after="100" w:afterAutospacing="1"/>
    </w:pPr>
    <w:rPr>
      <w:sz w:val="24"/>
      <w:szCs w:val="24"/>
    </w:rPr>
  </w:style>
  <w:style w:type="character" w:styleId="ae">
    <w:name w:val="Strong"/>
    <w:uiPriority w:val="22"/>
    <w:qFormat/>
    <w:rsid w:val="007E184E"/>
    <w:rPr>
      <w:b/>
      <w:bCs/>
    </w:rPr>
  </w:style>
  <w:style w:type="character" w:styleId="af">
    <w:name w:val="Emphasis"/>
    <w:qFormat/>
    <w:rsid w:val="007E184E"/>
    <w:rPr>
      <w:i/>
      <w:iCs/>
    </w:rPr>
  </w:style>
  <w:style w:type="paragraph" w:customStyle="1" w:styleId="consplusnormal">
    <w:name w:val="consplusnormal"/>
    <w:basedOn w:val="a"/>
    <w:rsid w:val="00BC6A0C"/>
    <w:pPr>
      <w:spacing w:before="100" w:beforeAutospacing="1" w:after="100" w:afterAutospacing="1"/>
    </w:pPr>
    <w:rPr>
      <w:sz w:val="24"/>
      <w:szCs w:val="24"/>
    </w:rPr>
  </w:style>
  <w:style w:type="paragraph" w:customStyle="1" w:styleId="unformattext">
    <w:name w:val="unformattext"/>
    <w:basedOn w:val="a"/>
    <w:rsid w:val="00B65AC7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B65AC7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B65AC7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"/>
    <w:uiPriority w:val="99"/>
    <w:rsid w:val="000A0578"/>
    <w:pPr>
      <w:widowControl w:val="0"/>
      <w:autoSpaceDE w:val="0"/>
      <w:autoSpaceDN w:val="0"/>
    </w:pPr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0A0578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f0">
    <w:name w:val="Гипертекстовая ссылка"/>
    <w:uiPriority w:val="99"/>
    <w:rsid w:val="00016E9E"/>
    <w:rPr>
      <w:color w:val="106BBE"/>
    </w:rPr>
  </w:style>
  <w:style w:type="paragraph" w:styleId="af1">
    <w:name w:val="List Paragraph"/>
    <w:basedOn w:val="a"/>
    <w:uiPriority w:val="34"/>
    <w:qFormat/>
    <w:rsid w:val="00A40A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21585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741123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5980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8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66332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29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0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98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84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1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74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9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9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55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40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54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514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129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6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31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58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70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87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67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53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47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63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4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7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42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3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21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94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3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11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1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6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18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37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7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02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2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91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98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8161720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45182190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56683650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639913283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77867238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884826613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2857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22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8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1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50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01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12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7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67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0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8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54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29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8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02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43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5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1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002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05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16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03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63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60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03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59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59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22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43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4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287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23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01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82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16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88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8565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58610706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75875185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47483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661534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95582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udmila_buzina@mail.ru" TargetMode="Externa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otdel\&#1055;&#1086;&#1089;&#1090;&#1072;&#1085;&#1086;&#1074;&#1083;&#1077;&#1085;&#1080;&#1103;\&#1052;&#1072;&#1083;&#1099;&#1096;%20-%202012\&#1055;&#1086;&#1089;&#1090;&#1072;&#1085;&#1086;&#1074;&#1083;&#1077;&#1085;&#1080;&#1077;%20-%20&#1047;&#1076;&#1088;&#1072;&#1074;&#1089;&#1090;&#1091;&#1081;%20&#1084;&#1072;&#1083;&#1099;&#1096;%20-%20&#1085;&#1086;&#1074;&#1086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F4208-1544-437C-B091-328CDBA12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- Здравстуй малыш - новое</Template>
  <TotalTime>36</TotalTime>
  <Pages>15</Pages>
  <Words>4190</Words>
  <Characters>23883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28017</CharactersWithSpaces>
  <SharedDoc>false</SharedDoc>
  <HLinks>
    <vt:vector size="6" baseType="variant">
      <vt:variant>
        <vt:i4>2818102</vt:i4>
      </vt:variant>
      <vt:variant>
        <vt:i4>0</vt:i4>
      </vt:variant>
      <vt:variant>
        <vt:i4>0</vt:i4>
      </vt:variant>
      <vt:variant>
        <vt:i4>5</vt:i4>
      </vt:variant>
      <vt:variant>
        <vt:lpwstr>mailto:Ludmila_buzina@mail.ru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Бузина</cp:lastModifiedBy>
  <cp:revision>6</cp:revision>
  <cp:lastPrinted>2021-04-16T04:16:00Z</cp:lastPrinted>
  <dcterms:created xsi:type="dcterms:W3CDTF">2021-04-14T08:46:00Z</dcterms:created>
  <dcterms:modified xsi:type="dcterms:W3CDTF">2021-04-16T05:47:00Z</dcterms:modified>
</cp:coreProperties>
</file>